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778" w:rsidRDefault="00C02778" w:rsidP="00BE2A9F">
      <w:pPr>
        <w:rPr>
          <w:sz w:val="36"/>
          <w:szCs w:val="36"/>
        </w:rPr>
      </w:pPr>
      <w:r>
        <w:rPr>
          <w:sz w:val="36"/>
          <w:szCs w:val="36"/>
        </w:rPr>
        <w:t>First of all, I want to appreciate that the design course really gave me a good experience and opportunity of design. I really enjoyed myself in each exercise. Each of them gave me a different experience of designing. I have really get process in model making and my creative improved quite a lot. In addition, I get process in architectural drawing, which has relative to my hard working in each drawing exercise. However, I still need to improve my creative and architectural drawing skillS which are important to an architect.</w:t>
      </w:r>
    </w:p>
    <w:p w:rsidR="00C02778" w:rsidRDefault="00C02778">
      <w:pPr>
        <w:rPr>
          <w:sz w:val="36"/>
          <w:szCs w:val="36"/>
        </w:rPr>
      </w:pPr>
      <w:r>
        <w:rPr>
          <w:sz w:val="36"/>
          <w:szCs w:val="36"/>
        </w:rPr>
        <w:t>During this semester, one of my favorite exercises is “Dressing the model”. We did cladding on the structure we made before. I think it is a good opportunity for us to make up almost any kinds of cladding that we could imagine by using different kinds of cladding materials. Another reason why I think this is a worthwhile exercise because during this exercise, we carefully thought about what is the material of each part of the model if it is a real building. As our tutor’s requirement I did revise my architectural drawing in each week, as well as the model. It is quite a long time of work, but I think it is really a good opportunity for me to improve myself.</w:t>
      </w:r>
    </w:p>
    <w:p w:rsidR="00C02778" w:rsidRPr="009C699C" w:rsidRDefault="00C02778">
      <w:pPr>
        <w:rPr>
          <w:sz w:val="36"/>
          <w:szCs w:val="36"/>
        </w:rPr>
      </w:pPr>
      <w:r>
        <w:rPr>
          <w:sz w:val="36"/>
          <w:szCs w:val="36"/>
        </w:rPr>
        <w:t xml:space="preserve">At last, I want to say that I really had a good time spending in the studio in this semester. We all got good relationship with each members and our tutor. We also learned from each other by doing the collaborative work.   </w:t>
      </w:r>
    </w:p>
    <w:sectPr w:rsidR="00C02778" w:rsidRPr="009C699C" w:rsidSect="00A3318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SimSun">
    <w:altName w:val="??¨¬?"/>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C699C"/>
    <w:rsid w:val="00052AA3"/>
    <w:rsid w:val="00086F9C"/>
    <w:rsid w:val="000870F8"/>
    <w:rsid w:val="00110C9D"/>
    <w:rsid w:val="0011150D"/>
    <w:rsid w:val="00125B46"/>
    <w:rsid w:val="0015015B"/>
    <w:rsid w:val="00156FE3"/>
    <w:rsid w:val="00160C00"/>
    <w:rsid w:val="00177B90"/>
    <w:rsid w:val="0019112F"/>
    <w:rsid w:val="001A0308"/>
    <w:rsid w:val="001A37B2"/>
    <w:rsid w:val="00217C10"/>
    <w:rsid w:val="0023401A"/>
    <w:rsid w:val="00245E73"/>
    <w:rsid w:val="00246CDA"/>
    <w:rsid w:val="00253762"/>
    <w:rsid w:val="00363F59"/>
    <w:rsid w:val="003B5C3A"/>
    <w:rsid w:val="003D10E0"/>
    <w:rsid w:val="004407AB"/>
    <w:rsid w:val="00443549"/>
    <w:rsid w:val="004909B7"/>
    <w:rsid w:val="004B6AF8"/>
    <w:rsid w:val="004C1EB7"/>
    <w:rsid w:val="004D3D6D"/>
    <w:rsid w:val="005A2E8B"/>
    <w:rsid w:val="005C4CCA"/>
    <w:rsid w:val="005C67C9"/>
    <w:rsid w:val="005D14E9"/>
    <w:rsid w:val="00614C10"/>
    <w:rsid w:val="00656068"/>
    <w:rsid w:val="006C6855"/>
    <w:rsid w:val="00701670"/>
    <w:rsid w:val="00717ABB"/>
    <w:rsid w:val="00731A48"/>
    <w:rsid w:val="00731DE5"/>
    <w:rsid w:val="00745BD8"/>
    <w:rsid w:val="00774FEF"/>
    <w:rsid w:val="0079361B"/>
    <w:rsid w:val="00866F64"/>
    <w:rsid w:val="008843D7"/>
    <w:rsid w:val="008977F1"/>
    <w:rsid w:val="008A2DC2"/>
    <w:rsid w:val="008D2C6D"/>
    <w:rsid w:val="008E7C5E"/>
    <w:rsid w:val="008F2D77"/>
    <w:rsid w:val="00901ADE"/>
    <w:rsid w:val="00953C9F"/>
    <w:rsid w:val="00965B83"/>
    <w:rsid w:val="009A6A0A"/>
    <w:rsid w:val="009A6BED"/>
    <w:rsid w:val="009C699C"/>
    <w:rsid w:val="009D1967"/>
    <w:rsid w:val="009E0248"/>
    <w:rsid w:val="00A1533A"/>
    <w:rsid w:val="00A33189"/>
    <w:rsid w:val="00A7021D"/>
    <w:rsid w:val="00AA645F"/>
    <w:rsid w:val="00AB0BF9"/>
    <w:rsid w:val="00AC4661"/>
    <w:rsid w:val="00AC6DCA"/>
    <w:rsid w:val="00B31668"/>
    <w:rsid w:val="00B42121"/>
    <w:rsid w:val="00BE2A9F"/>
    <w:rsid w:val="00C02778"/>
    <w:rsid w:val="00C564B7"/>
    <w:rsid w:val="00C57D70"/>
    <w:rsid w:val="00C85F26"/>
    <w:rsid w:val="00CA18D4"/>
    <w:rsid w:val="00CC020E"/>
    <w:rsid w:val="00CC2D83"/>
    <w:rsid w:val="00D00E48"/>
    <w:rsid w:val="00D157FC"/>
    <w:rsid w:val="00D239CC"/>
    <w:rsid w:val="00E37551"/>
    <w:rsid w:val="00E52839"/>
    <w:rsid w:val="00E62E62"/>
    <w:rsid w:val="00E767AB"/>
    <w:rsid w:val="00EB34FE"/>
    <w:rsid w:val="00F11C84"/>
    <w:rsid w:val="00F22CAE"/>
    <w:rsid w:val="00F360CC"/>
    <w:rsid w:val="00F42A83"/>
    <w:rsid w:val="00F60946"/>
    <w:rsid w:val="00F6357F"/>
    <w:rsid w:val="00F7003A"/>
    <w:rsid w:val="00F80967"/>
    <w:rsid w:val="00FA7339"/>
    <w:rsid w:val="00FD7E5C"/>
    <w:rsid w:val="00FF455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189"/>
    <w:pPr>
      <w:widowControl w:val="0"/>
      <w:jc w:val="both"/>
    </w:pPr>
    <w:rPr>
      <w:kern w:val="2"/>
      <w:sz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Pages>
  <Words>211</Words>
  <Characters>1209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of all, I want to appreciate that the design course really gave me a good experience and opportunity of design</dc:title>
  <dc:subject/>
  <dc:creator> </dc:creator>
  <cp:keywords/>
  <dc:description/>
  <cp:lastModifiedBy>val</cp:lastModifiedBy>
  <cp:revision>2</cp:revision>
  <dcterms:created xsi:type="dcterms:W3CDTF">2008-11-10T02:37:00Z</dcterms:created>
  <dcterms:modified xsi:type="dcterms:W3CDTF">2008-11-10T02:37:00Z</dcterms:modified>
</cp:coreProperties>
</file>