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76FFC7" w14:textId="77777777" w:rsidR="009246AD" w:rsidRPr="00990A94" w:rsidRDefault="00DF6E61" w:rsidP="00971A2A">
      <w:pPr>
        <w:pStyle w:val="BATitle"/>
      </w:pPr>
      <w:r w:rsidRPr="00990A94">
        <w:t>Durable Superhydrophobic Surfaces via Spontaneous Wrinkling of Teflon</w:t>
      </w:r>
    </w:p>
    <w:p w14:paraId="743F513A" w14:textId="77777777" w:rsidR="00DF6E61" w:rsidRPr="00990A94" w:rsidRDefault="00DF6E61" w:rsidP="00971A2A">
      <w:pPr>
        <w:pStyle w:val="BBAuthorName"/>
      </w:pPr>
      <w:r w:rsidRPr="00990A94">
        <w:t xml:space="preserve">Liam R.J. Scarratt, Ben S. Hoatson, Elliot S. Wood, Brian S. Hawkett and Chiara Neto* </w:t>
      </w:r>
    </w:p>
    <w:p w14:paraId="3C1C1967" w14:textId="77777777" w:rsidR="00DF6E61" w:rsidRPr="00990A94" w:rsidRDefault="00DF6E61" w:rsidP="00971A2A">
      <w:pPr>
        <w:pStyle w:val="BCAuthorAddress"/>
      </w:pPr>
      <w:r w:rsidRPr="00990A94">
        <w:t xml:space="preserve">School of Chemistry, </w:t>
      </w:r>
      <w:proofErr w:type="gramStart"/>
      <w:r w:rsidRPr="00990A94">
        <w:t>The</w:t>
      </w:r>
      <w:proofErr w:type="gramEnd"/>
      <w:r w:rsidRPr="00990A94">
        <w:t xml:space="preserve"> University of Sydney, NSW 2006 Australia </w:t>
      </w:r>
    </w:p>
    <w:p w14:paraId="1D075DA9" w14:textId="77777777" w:rsidR="000C05CC" w:rsidRPr="00990A94" w:rsidRDefault="00DF6E61" w:rsidP="00971A2A">
      <w:pPr>
        <w:pStyle w:val="BGKeywords"/>
      </w:pPr>
      <w:r w:rsidRPr="00990A94">
        <w:t xml:space="preserve">Keywords: </w:t>
      </w:r>
      <w:proofErr w:type="gramStart"/>
      <w:r w:rsidRPr="00990A94">
        <w:t>teflon</w:t>
      </w:r>
      <w:proofErr w:type="gramEnd"/>
      <w:r w:rsidRPr="00990A94">
        <w:t>, superhydrophobicity, wrinkling, wettability, shrinkable substrate</w:t>
      </w:r>
    </w:p>
    <w:p w14:paraId="758D53A2" w14:textId="77777777" w:rsidR="0048210C" w:rsidRPr="00990A94" w:rsidRDefault="0048210C" w:rsidP="00971A2A">
      <w:pPr>
        <w:pStyle w:val="BDAbstract"/>
        <w:rPr>
          <w:b/>
        </w:rPr>
      </w:pPr>
      <w:r w:rsidRPr="00990A94">
        <w:rPr>
          <w:b/>
        </w:rPr>
        <w:t>Abstract</w:t>
      </w:r>
    </w:p>
    <w:p w14:paraId="3EA0DCAF" w14:textId="460CB84A" w:rsidR="00AB34C5" w:rsidRPr="00990A94" w:rsidRDefault="00B744EA" w:rsidP="00971A2A">
      <w:pPr>
        <w:pStyle w:val="BDAbstract"/>
      </w:pPr>
      <w:r w:rsidRPr="00990A94">
        <w:t>W</w:t>
      </w:r>
      <w:r w:rsidR="009152BA" w:rsidRPr="00990A94">
        <w:t xml:space="preserve">e report the fabrication of both single-scale and hierarchical superhydrophobic surfaces, </w:t>
      </w:r>
      <w:r w:rsidR="00EB6BF0" w:rsidRPr="00990A94">
        <w:t>created by</w:t>
      </w:r>
      <w:r w:rsidR="009152BA" w:rsidRPr="00990A94">
        <w:t xml:space="preserve"> exploit</w:t>
      </w:r>
      <w:r w:rsidR="00EB6BF0" w:rsidRPr="00990A94">
        <w:t>ing</w:t>
      </w:r>
      <w:r w:rsidR="009152BA" w:rsidRPr="00990A94">
        <w:t xml:space="preserve"> the spontaneous wrinkling of a rigid Teflon film on two types of shrinkable plastic substrates. Sub-100 nm to micrometric wrinkles </w:t>
      </w:r>
      <w:proofErr w:type="gramStart"/>
      <w:r w:rsidR="009152BA" w:rsidRPr="00990A94">
        <w:t>were</w:t>
      </w:r>
      <w:proofErr w:type="gramEnd"/>
      <w:r w:rsidR="009152BA" w:rsidRPr="00990A94">
        <w:t xml:space="preserve"> reproducibly generated by this simple process, with remarkable control over the size and hierarchy. Hierarchical Teflon wrinkled surfaces showed extremely high water repellence (contact angle 172°) and very low contact angle hysteresis (2°), resulting in droplets rolling off the surface at tilt angles lower than 5°. The wrinkling process intimately binds the Teflon layer with its substrate, making these surfaces mechanically robust, as revealed by macroscale and nanoscale wear tests: hardness values were close to that of commercial optical lenses and aluminium films, resistance to scratch was comparable to commercial hydrophobic coatings, and damage by extensive sonication did not significantly affect water repellence. </w:t>
      </w:r>
      <w:r w:rsidRPr="00990A94">
        <w:t>By t</w:t>
      </w:r>
      <w:r w:rsidR="009152BA" w:rsidRPr="00990A94">
        <w:t xml:space="preserve">his fabrication method the size of </w:t>
      </w:r>
      <w:r w:rsidRPr="00990A94">
        <w:t>the</w:t>
      </w:r>
      <w:r w:rsidR="009152BA" w:rsidRPr="00990A94">
        <w:t xml:space="preserve"> wrinkles can be reproducibly tuned from the nanoscale to the microscale, across the whole surface in one step; </w:t>
      </w:r>
      <w:r w:rsidR="009152BA" w:rsidRPr="00990A94">
        <w:lastRenderedPageBreak/>
        <w:t>the fabrication procedure</w:t>
      </w:r>
      <w:r w:rsidRPr="00990A94">
        <w:t xml:space="preserve"> is extremely rapid</w:t>
      </w:r>
      <w:r w:rsidR="009152BA" w:rsidRPr="00990A94">
        <w:t>, requiring only two minutes of thermal annealing to produce the desired topography</w:t>
      </w:r>
      <w:r w:rsidRPr="00990A94">
        <w:t>, and uses inexpensive materials.</w:t>
      </w:r>
      <w:r w:rsidR="009152BA" w:rsidRPr="00990A94">
        <w:t xml:space="preserve"> </w:t>
      </w:r>
      <w:r w:rsidRPr="00990A94">
        <w:t>T</w:t>
      </w:r>
      <w:r w:rsidR="009152BA" w:rsidRPr="00990A94">
        <w:t>he very low roll-off angles achieved in the hierarchical surfaces offer a potentially up-scalable alternative as self-cleaning and drag-reducing coatings.</w:t>
      </w:r>
    </w:p>
    <w:p w14:paraId="3C3EF992" w14:textId="77777777" w:rsidR="00234823" w:rsidRPr="00990A94" w:rsidRDefault="00234823" w:rsidP="00971A2A">
      <w:pPr>
        <w:pStyle w:val="TAMainText"/>
        <w:spacing w:after="240"/>
        <w:ind w:firstLine="0"/>
        <w:jc w:val="left"/>
        <w:rPr>
          <w:b/>
          <w:bCs/>
          <w:lang w:eastAsia="en-AU"/>
        </w:rPr>
      </w:pPr>
      <w:r w:rsidRPr="00990A94">
        <w:rPr>
          <w:b/>
          <w:bCs/>
          <w:lang w:eastAsia="en-AU"/>
        </w:rPr>
        <w:t>Introduction</w:t>
      </w:r>
    </w:p>
    <w:p w14:paraId="56F92144" w14:textId="6DF64209" w:rsidR="00234823" w:rsidRPr="00990A94" w:rsidRDefault="00234823" w:rsidP="00971A2A">
      <w:pPr>
        <w:pStyle w:val="TAMainText"/>
      </w:pPr>
      <w:r w:rsidRPr="00990A94">
        <w:rPr>
          <w:lang w:eastAsia="en-AU"/>
        </w:rPr>
        <w:t>The fabrication of durable surface coatings that repel liquids and resist stains has broad technological implications but has proven to be extremely challenging.</w:t>
      </w:r>
      <w:r w:rsidRPr="00990A94">
        <w:rPr>
          <w:lang w:eastAsia="en-AU"/>
        </w:rPr>
        <w:fldChar w:fldCharType="begin"/>
      </w:r>
      <w:r w:rsidR="008B4C39" w:rsidRPr="00990A94">
        <w:rPr>
          <w:lang w:eastAsia="en-AU"/>
        </w:rPr>
        <w:instrText xml:space="preserve"> ADDIN EN.CITE &lt;EndNote&gt;&lt;Cite&gt;&lt;Author&gt;Quéré&lt;/Author&gt;&lt;Year&gt;2008&lt;/Year&gt;&lt;RecNum&gt;118&lt;/RecNum&gt;&lt;DisplayText&gt;&lt;style face="superscript"&gt;1&lt;/style&gt;&lt;/DisplayText&gt;&lt;record&gt;&lt;rec-number&gt;118&lt;/rec-number&gt;&lt;foreign-keys&gt;&lt;key app="EN" db-id="ptvfdstwqv5s0sear295zasg5ds2rpwzz0p5"&gt;118&lt;/key&gt;&lt;/foreign-keys&gt;&lt;ref-type name="Journal Article"&gt;17&lt;/ref-type&gt;&lt;contributors&gt;&lt;authors&gt;&lt;author&gt;Quéré, D.&lt;/author&gt;&lt;/authors&gt;&lt;/contributors&gt;&lt;auth-address&gt;ESPCI, Phys &amp;amp; Mecan Milieux Heterogenes Lab, F-75005 Paris, France.&amp;#xD;Quere, D (reprint author), ESPCI, Phys &amp;amp; Mecan Milieux Heterogenes Lab, F-75005 Paris, France.&amp;#xD;david.quere@espci.fr&lt;/auth-address&gt;&lt;titles&gt;&lt;title&gt;Wetting and roughness&lt;/title&gt;&lt;secondary-title&gt;Ann. Rev. Mater. Res.&lt;/secondary-title&gt;&lt;alt-title&gt;Ann. Rev. Mater. Res.&lt;/alt-title&gt;&lt;/titles&gt;&lt;pages&gt;71-99&lt;/pages&gt;&lt;volume&gt;38&lt;/volume&gt;&lt;keywords&gt;&lt;keyword&gt;microtextures&lt;/keyword&gt;&lt;keyword&gt;superhydrophobicity&lt;/keyword&gt;&lt;keyword&gt;wicking&lt;/keyword&gt;&lt;keyword&gt;slip&lt;/keyword&gt;&lt;keyword&gt;CONTACT-ANGLE HYSTERESIS&lt;/keyword&gt;&lt;keyword&gt;SUPER-HYDROPHOBIC SURFACES&lt;/keyword&gt;&lt;keyword&gt;WATER-REPELLENT&lt;/keyword&gt;&lt;keyword&gt;SURFACES&lt;/keyword&gt;&lt;keyword&gt;ULTRAHYDROPHOBIC SURFACES&lt;/keyword&gt;&lt;keyword&gt;NANOSTRUCTURED SURFACES&lt;/keyword&gt;&lt;keyword&gt;SUPERHYDROPHOBIC STATES&lt;/keyword&gt;&lt;keyword&gt;HETEROGENEOUS SURFACES&lt;/keyword&gt;&lt;keyword&gt;SOLID-SURFACES&lt;/keyword&gt;&lt;keyword&gt;LENGTH&lt;/keyword&gt;&lt;keyword&gt;SCALES&lt;/keyword&gt;&lt;keyword&gt;NO-SLIP&lt;/keyword&gt;&lt;/keywords&gt;&lt;dates&gt;&lt;year&gt;2008&lt;/year&gt;&lt;/dates&gt;&lt;isbn&gt;1531-7331&amp;#xD;978-0-8243-1738-6&lt;/isbn&gt;&lt;accession-num&gt;WOS:000258337300004&lt;/accession-num&gt;&lt;urls&gt;&lt;related-urls&gt;&lt;url&gt;&amp;lt;Go to ISI&amp;gt;://WOS:000258337300004&lt;/url&gt;&lt;url&gt;http://www.annualreviews.org/doi/abs/10.1146/annurev.matsci.38.060407.132434&lt;/url&gt;&lt;/related-urls&gt;&lt;/urls&gt;&lt;electronic-resource-num&gt;10.1146/annurev.matsci.38.060407.132434&lt;/electronic-resource-num&gt;&lt;language&gt;English&lt;/language&gt;&lt;/record&gt;&lt;/Cite&gt;&lt;/EndNote&gt;</w:instrText>
      </w:r>
      <w:r w:rsidRPr="00990A94">
        <w:rPr>
          <w:lang w:eastAsia="en-AU"/>
        </w:rPr>
        <w:fldChar w:fldCharType="separate"/>
      </w:r>
      <w:r w:rsidR="00A73A35" w:rsidRPr="00990A94">
        <w:rPr>
          <w:noProof/>
          <w:vertAlign w:val="superscript"/>
          <w:lang w:eastAsia="en-AU"/>
        </w:rPr>
        <w:t>1</w:t>
      </w:r>
      <w:r w:rsidRPr="00990A94">
        <w:rPr>
          <w:lang w:eastAsia="en-AU"/>
        </w:rPr>
        <w:fldChar w:fldCharType="end"/>
      </w:r>
      <w:r w:rsidRPr="00990A94">
        <w:rPr>
          <w:lang w:eastAsia="en-AU"/>
        </w:rPr>
        <w:t xml:space="preserve"> Inspiration from natural non-wetting structures, particularly the leaves of the lotus,</w:t>
      </w:r>
      <w:r w:rsidRPr="00990A94">
        <w:rPr>
          <w:lang w:eastAsia="en-AU"/>
        </w:rPr>
        <w:fldChar w:fldCharType="begin"/>
      </w:r>
      <w:r w:rsidR="008B4C39" w:rsidRPr="00990A94">
        <w:rPr>
          <w:lang w:eastAsia="en-AU"/>
        </w:rPr>
        <w:instrText xml:space="preserve"> ADDIN EN.CITE &lt;EndNote&gt;&lt;Cite&gt;&lt;Author&gt;Neinhuis&lt;/Author&gt;&lt;Year&gt;1997&lt;/Year&gt;&lt;RecNum&gt;3&lt;/RecNum&gt;&lt;DisplayText&gt;&lt;style face="superscript"&gt;2&lt;/style&gt;&lt;/DisplayText&gt;&lt;record&gt;&lt;rec-number&gt;3&lt;/rec-number&gt;&lt;foreign-keys&gt;&lt;key app="EN" db-id="ptvfdstwqv5s0sear295zasg5ds2rpwzz0p5"&gt;3&lt;/key&gt;&lt;/foreign-keys&gt;&lt;ref-type name="Journal Article"&gt;17&lt;/ref-type&gt;&lt;contributors&gt;&lt;authors&gt;&lt;author&gt;Neinhuis, C.&lt;/author&gt;&lt;author&gt;Barthlott, W.&lt;/author&gt;&lt;/authors&gt;&lt;/contributors&gt;&lt;titles&gt;&lt;title&gt;Characterization and distribution of water-repellent, self-cleaning plant surfaces&lt;/title&gt;&lt;secondary-title&gt;Ann. Bot.&lt;/secondary-title&gt;&lt;/titles&gt;&lt;periodical&gt;&lt;full-title&gt;Ann. Bot.&lt;/full-title&gt;&lt;/periodical&gt;&lt;pages&gt;667-677&lt;/pages&gt;&lt;volume&gt;79&lt;/volume&gt;&lt;number&gt;6&lt;/number&gt;&lt;dates&gt;&lt;year&gt;1997&lt;/year&gt;&lt;pub-dates&gt;&lt;date&gt;Jun&lt;/date&gt;&lt;/pub-dates&gt;&lt;/dates&gt;&lt;isbn&gt;0305-7364&lt;/isbn&gt;&lt;accession-num&gt;WOS:A1997XG01500011&lt;/accession-num&gt;&lt;urls&gt;&lt;related-urls&gt;&lt;url&gt;&amp;lt;Go to ISI&amp;gt;://WOS:A1997XG01500011&lt;/url&gt;&lt;url&gt;http://aob.oxfordjournals.org/content/79/6/667.full.pdf&lt;/url&gt;&lt;/related-urls&gt;&lt;/urls&gt;&lt;electronic-resource-num&gt;10.1006/anbo.1997.0400&lt;/electronic-resource-num&gt;&lt;/record&gt;&lt;/Cite&gt;&lt;/EndNote&gt;</w:instrText>
      </w:r>
      <w:r w:rsidRPr="00990A94">
        <w:rPr>
          <w:lang w:eastAsia="en-AU"/>
        </w:rPr>
        <w:fldChar w:fldCharType="separate"/>
      </w:r>
      <w:r w:rsidR="00A73A35" w:rsidRPr="00990A94">
        <w:rPr>
          <w:noProof/>
          <w:vertAlign w:val="superscript"/>
          <w:lang w:eastAsia="en-AU"/>
        </w:rPr>
        <w:t>2</w:t>
      </w:r>
      <w:r w:rsidRPr="00990A94">
        <w:rPr>
          <w:lang w:eastAsia="en-AU"/>
        </w:rPr>
        <w:fldChar w:fldCharType="end"/>
      </w:r>
      <w:r w:rsidRPr="00990A94">
        <w:rPr>
          <w:lang w:eastAsia="en-AU"/>
        </w:rPr>
        <w:t xml:space="preserve"> has led to the development of superhydrophobic surfaces,</w:t>
      </w:r>
      <w:r w:rsidRPr="00990A94">
        <w:rPr>
          <w:lang w:eastAsia="en-AU"/>
        </w:rPr>
        <w:fldChar w:fldCharType="begin">
          <w:fldData xml:space="preserve">PEVuZE5vdGU+PENpdGU+PEF1dGhvcj5RdcOpcsOpPC9BdXRob3I+PFllYXI+MjAwNTwvWWVhcj48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</w:fldData>
        </w:fldChar>
      </w:r>
      <w:r w:rsidR="008B4C39" w:rsidRPr="00990A94">
        <w:rPr>
          <w:lang w:eastAsia="en-AU"/>
        </w:rPr>
        <w:instrText xml:space="preserve"> ADDIN EN.CITE </w:instrText>
      </w:r>
      <w:r w:rsidR="008B4C39" w:rsidRPr="00990A94">
        <w:rPr>
          <w:lang w:eastAsia="en-AU"/>
        </w:rPr>
        <w:fldChar w:fldCharType="begin">
          <w:fldData xml:space="preserve">PEVuZE5vdGU+PENpdGU+PEF1dGhvcj5RdcOpcsOpPC9BdXRob3I+PFllYXI+MjAwNTwvWWVhcj48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</w:fldData>
        </w:fldChar>
      </w:r>
      <w:r w:rsidR="008B4C39" w:rsidRPr="00990A94">
        <w:rPr>
          <w:lang w:eastAsia="en-AU"/>
        </w:rPr>
        <w:instrText xml:space="preserve"> ADDIN EN.CITE.DATA </w:instrText>
      </w:r>
      <w:r w:rsidR="008B4C39" w:rsidRPr="00990A94">
        <w:rPr>
          <w:lang w:eastAsia="en-AU"/>
        </w:rPr>
      </w:r>
      <w:r w:rsidR="008B4C39" w:rsidRPr="00990A94">
        <w:rPr>
          <w:lang w:eastAsia="en-AU"/>
        </w:rPr>
        <w:fldChar w:fldCharType="end"/>
      </w:r>
      <w:r w:rsidRPr="00990A94">
        <w:rPr>
          <w:lang w:eastAsia="en-AU"/>
        </w:rPr>
      </w:r>
      <w:r w:rsidRPr="00990A94">
        <w:rPr>
          <w:lang w:eastAsia="en-AU"/>
        </w:rPr>
        <w:fldChar w:fldCharType="separate"/>
      </w:r>
      <w:r w:rsidR="00B744EA" w:rsidRPr="00990A94">
        <w:rPr>
          <w:noProof/>
          <w:vertAlign w:val="superscript"/>
          <w:lang w:eastAsia="en-AU"/>
        </w:rPr>
        <w:t>3-4</w:t>
      </w:r>
      <w:r w:rsidRPr="00990A94">
        <w:rPr>
          <w:lang w:eastAsia="en-AU"/>
        </w:rPr>
        <w:fldChar w:fldCharType="end"/>
      </w:r>
      <w:r w:rsidRPr="00990A94">
        <w:rPr>
          <w:lang w:eastAsia="en-AU"/>
        </w:rPr>
        <w:t xml:space="preserve"> </w:t>
      </w:r>
      <w:r w:rsidRPr="00990A94">
        <w:t>on which water droplets form an equilibrium contact angle larger than 150°, and readily roll off, carrying with them small dirt particles that soil the surface.</w:t>
      </w:r>
      <w:r w:rsidRPr="00990A94">
        <w:fldChar w:fldCharType="begin"/>
      </w:r>
      <w:r w:rsidR="00E5042E" w:rsidRPr="00990A94">
        <w:instrText xml:space="preserve"> ADDIN EN.CITE &lt;EndNote&gt;&lt;Cite&gt;&lt;Author&gt;Blossey&lt;/Author&gt;&lt;Year&gt;2003&lt;/Year&gt;&lt;RecNum&gt;165&lt;/RecNum&gt;&lt;DisplayText&gt;&lt;style face="superscript"&gt;5&lt;/style&gt;&lt;/DisplayText&gt;&lt;record&gt;&lt;rec-number&gt;165&lt;/rec-number&gt;&lt;foreign-keys&gt;&lt;key app="EN" db-id="ptvfdstwqv5s0sear295zasg5ds2rpwzz0p5"&gt;165&lt;/key&gt;&lt;/foreign-keys&gt;&lt;ref-type name="Journal Article"&gt;17&lt;/ref-type&gt;&lt;contributors&gt;&lt;authors&gt;&lt;author&gt;Blossey, Ralf&lt;/author&gt;&lt;/authors&gt;&lt;/contributors&gt;&lt;titles&gt;&lt;title&gt;Self-cleaning surfaces - virtual realities&lt;/title&gt;&lt;secondary-title&gt;Nat. Mater.&lt;/secondary-title&gt;&lt;/titles&gt;&lt;periodical&gt;&lt;full-title&gt;Nature Materials&lt;/full-title&gt;&lt;abbr-1&gt;Nat. Mater.&lt;/abbr-1&gt;&lt;/periodical&gt;&lt;pages&gt;301-306&lt;/pages&gt;&lt;volume&gt;2&lt;/volume&gt;&lt;number&gt;5&lt;/number&gt;&lt;dates&gt;&lt;year&gt;2003&lt;/year&gt;&lt;pub-dates&gt;&lt;date&gt;05//print&lt;/date&gt;&lt;/pub-dates&gt;&lt;/dates&gt;&lt;publisher&gt;Nature Publishing Group&lt;/publisher&gt;&lt;isbn&gt;1476-1122&lt;/isbn&gt;&lt;work-type&gt;10.1038/nmat856&lt;/work-type&gt;&lt;urls&gt;&lt;related-urls&gt;&lt;url&gt;http://dx.doi.org/10.1038/nmat856&lt;/url&gt;&lt;url&gt;http://www.nature.com/nmat/journal/v2/n5/pdf/nmat856.pdf&lt;/url&gt;&lt;/related-urls&gt;&lt;/urls&gt;&lt;/record&gt;&lt;/Cite&gt;&lt;/EndNote&gt;</w:instrText>
      </w:r>
      <w:r w:rsidRPr="00990A94">
        <w:fldChar w:fldCharType="separate"/>
      </w:r>
      <w:r w:rsidR="00B744EA" w:rsidRPr="00990A94">
        <w:rPr>
          <w:noProof/>
          <w:vertAlign w:val="superscript"/>
        </w:rPr>
        <w:t>5</w:t>
      </w:r>
      <w:r w:rsidRPr="00990A94">
        <w:fldChar w:fldCharType="end"/>
      </w:r>
      <w:r w:rsidRPr="00990A94">
        <w:t xml:space="preserve"> The rolling motion of droplets, much more efficient at removing dirt than the sliding motion that occurs at lower contact angles,</w:t>
      </w:r>
      <w:r w:rsidRPr="00990A94">
        <w:fldChar w:fldCharType="begin"/>
      </w:r>
      <w:r w:rsidR="008B4C39" w:rsidRPr="00990A94">
        <w:instrText xml:space="preserve"> ADDIN EN.CITE &lt;EndNote&gt;&lt;Cite&gt;&lt;Author&gt;Marmur&lt;/Author&gt;&lt;Year&gt;2004&lt;/Year&gt;&lt;RecNum&gt;166&lt;/RecNum&gt;&lt;DisplayText&gt;&lt;style face="superscript"&gt;6&lt;/style&gt;&lt;/DisplayText&gt;&lt;record&gt;&lt;rec-number&gt;166&lt;/rec-number&gt;&lt;foreign-keys&gt;&lt;key app="EN" db-id="ptvfdstwqv5s0sear295zasg5ds2rpwzz0p5"&gt;166&lt;/key&gt;&lt;/foreign-keys&gt;&lt;ref-type name="Journal Article"&gt;17&lt;/ref-type&gt;&lt;contributors&gt;&lt;authors&gt;&lt;author&gt;Marmur, Abraham&lt;/author&gt;&lt;/authors&gt;&lt;/contributors&gt;&lt;titles&gt;&lt;title&gt;The Lotus Effect:  Superhydrophobicity and Metastability&lt;/title&gt;&lt;secondary-title&gt;Langmuir&lt;/secondary-title&gt;&lt;/titles&gt;&lt;periodical&gt;&lt;full-title&gt;Langmuir&lt;/full-title&gt;&lt;/periodical&gt;&lt;pages&gt;3517-3519&lt;/pages&gt;&lt;volume&gt;20&lt;/volume&gt;&lt;number&gt;9&lt;/number&gt;&lt;dates&gt;&lt;year&gt;2004&lt;/year&gt;&lt;pub-dates&gt;&lt;date&gt;2004/04/01&lt;/date&gt;&lt;/pub-dates&gt;&lt;/dates&gt;&lt;publisher&gt;American Chemical Society&lt;/publisher&gt;&lt;isbn&gt;0743-7463&lt;/isbn&gt;&lt;urls&gt;&lt;related-urls&gt;&lt;url&gt;http://dx.doi.org/10.1021/la036369u&lt;/url&gt;&lt;url&gt;http://pubs.acs.org/doi/pdfplus/10.1021/la036369u&lt;/url&gt;&lt;/related-urls&gt;&lt;/urls&gt;&lt;electronic-resource-num&gt;10.1021/la036369u&lt;/electronic-resource-num&gt;&lt;access-date&gt;2014/10/23&lt;/access-date&gt;&lt;/record&gt;&lt;/Cite&gt;&lt;/EndNote&gt;</w:instrText>
      </w:r>
      <w:r w:rsidRPr="00990A94">
        <w:fldChar w:fldCharType="separate"/>
      </w:r>
      <w:r w:rsidR="00B744EA" w:rsidRPr="00990A94">
        <w:rPr>
          <w:noProof/>
          <w:vertAlign w:val="superscript"/>
        </w:rPr>
        <w:t>6</w:t>
      </w:r>
      <w:r w:rsidRPr="00990A94">
        <w:fldChar w:fldCharType="end"/>
      </w:r>
      <w:r w:rsidRPr="00990A94">
        <w:t xml:space="preserve"> relies on the hierarchical surface roughness (micro- and nano-scale combined)</w:t>
      </w:r>
      <w:r w:rsidRPr="00990A94">
        <w:fldChar w:fldCharType="begin"/>
      </w:r>
      <w:r w:rsidR="008B4C39" w:rsidRPr="00990A94">
        <w:instrText xml:space="preserve"> ADDIN EN.CITE &lt;EndNote&gt;&lt;Cite&gt;&lt;Author&gt;Gao&lt;/Author&gt;&lt;Year&gt;2006&lt;/Year&gt;&lt;RecNum&gt;134&lt;/RecNum&gt;&lt;DisplayText&gt;&lt;style face="superscript"&gt;7&lt;/style&gt;&lt;/DisplayText&gt;&lt;record&gt;&lt;rec-number&gt;134&lt;/rec-number&gt;&lt;foreign-keys&gt;&lt;key app="EN" db-id="ptvfdstwqv5s0sear295zasg5ds2rpwzz0p5"&gt;134&lt;/key&gt;&lt;/foreign-keys&gt;&lt;ref-type name="Journal Article"&gt;17&lt;/ref-type&gt;&lt;contributors&gt;&lt;authors&gt;&lt;author&gt;Gao, Lichao&lt;/author&gt;&lt;author&gt;McCarthy, Thomas J.&lt;/author&gt;&lt;/authors&gt;&lt;/contributors&gt;&lt;titles&gt;&lt;title&gt;The “Lotus Effect” Explained:  Two Reasons Why Two Length Scales of Topography Are Important&lt;/title&gt;&lt;secondary-title&gt;Langmuir&lt;/secondary-title&gt;&lt;/titles&gt;&lt;periodical&gt;&lt;full-title&gt;Langmuir&lt;/full-title&gt;&lt;/periodical&gt;&lt;pages&gt;2966-2967&lt;/pages&gt;&lt;volume&gt;22&lt;/volume&gt;&lt;number&gt;7&lt;/number&gt;&lt;dates&gt;&lt;year&gt;2006&lt;/year&gt;&lt;pub-dates&gt;&lt;date&gt;2006/03/01&lt;/date&gt;&lt;/pub-dates&gt;&lt;/dates&gt;&lt;publisher&gt;American Chemical Society&lt;/publisher&gt;&lt;isbn&gt;0743-7463&lt;/isbn&gt;&lt;urls&gt;&lt;related-urls&gt;&lt;url&gt;http://dx.doi.org/10.1021/la0532149&lt;/url&gt;&lt;url&gt;http://pubs.acs.org/doi/pdfplus/10.1021/la0532149&lt;/url&gt;&lt;/related-urls&gt;&lt;/urls&gt;&lt;electronic-resource-num&gt;10.1021/la0532149&lt;/electronic-resource-num&gt;&lt;access-date&gt;2014/10/15&lt;/access-date&gt;&lt;/record&gt;&lt;/Cite&gt;&lt;/EndNote&gt;</w:instrText>
      </w:r>
      <w:r w:rsidRPr="00990A94">
        <w:fldChar w:fldCharType="separate"/>
      </w:r>
      <w:r w:rsidR="00B744EA" w:rsidRPr="00990A94">
        <w:rPr>
          <w:noProof/>
          <w:vertAlign w:val="superscript"/>
        </w:rPr>
        <w:t>7</w:t>
      </w:r>
      <w:r w:rsidRPr="00990A94">
        <w:fldChar w:fldCharType="end"/>
      </w:r>
      <w:r w:rsidRPr="00990A94">
        <w:t xml:space="preserve"> trapping thin layers or small pockets of air.</w:t>
      </w:r>
      <w:r w:rsidRPr="00990A94">
        <w:fldChar w:fldCharType="begin"/>
      </w:r>
      <w:r w:rsidR="008B4C39" w:rsidRPr="00990A94">
        <w:instrText xml:space="preserve"> ADDIN EN.CITE &lt;EndNote&gt;&lt;Cite&gt;&lt;Author&gt;Quéré&lt;/Author&gt;&lt;Year&gt;2008&lt;/Year&gt;&lt;RecNum&gt;118&lt;/RecNum&gt;&lt;DisplayText&gt;&lt;style face="superscript"&gt;1&lt;/style&gt;&lt;/DisplayText&gt;&lt;record&gt;&lt;rec-number&gt;118&lt;/rec-number&gt;&lt;foreign-keys&gt;&lt;key app="EN" db-id="ptvfdstwqv5s0sear295zasg5ds2rpwzz0p5"&gt;118&lt;/key&gt;&lt;/foreign-keys&gt;&lt;ref-type name="Journal Article"&gt;17&lt;/ref-type&gt;&lt;contributors&gt;&lt;authors&gt;&lt;author&gt;Quéré, D.&lt;/author&gt;&lt;/authors&gt;&lt;/contributors&gt;&lt;auth-address&gt;ESPCI, Phys &amp;amp; Mecan Milieux Heterogenes Lab, F-75005 Paris, France.&amp;#xD;Quere, D (reprint author), ESPCI, Phys &amp;amp; Mecan Milieux Heterogenes Lab, F-75005 Paris, France.&amp;#xD;david.quere@espci.fr&lt;/auth-address&gt;&lt;titles&gt;&lt;title&gt;Wetting and roughness&lt;/title&gt;&lt;secondary-title&gt;Ann. Rev. Mater. Res.&lt;/secondary-title&gt;&lt;alt-title&gt;Ann. Rev. Mater. Res.&lt;/alt-title&gt;&lt;/titles&gt;&lt;pages&gt;71-99&lt;/pages&gt;&lt;volume&gt;38&lt;/volume&gt;&lt;keywords&gt;&lt;keyword&gt;microtextures&lt;/keyword&gt;&lt;keyword&gt;superhydrophobicity&lt;/keyword&gt;&lt;keyword&gt;wicking&lt;/keyword&gt;&lt;keyword&gt;slip&lt;/keyword&gt;&lt;keyword&gt;CONTACT-ANGLE HYSTERESIS&lt;/keyword&gt;&lt;keyword&gt;SUPER-HYDROPHOBIC SURFACES&lt;/keyword&gt;&lt;keyword&gt;WATER-REPELLENT&lt;/keyword&gt;&lt;keyword&gt;SURFACES&lt;/keyword&gt;&lt;keyword&gt;ULTRAHYDROPHOBIC SURFACES&lt;/keyword&gt;&lt;keyword&gt;NANOSTRUCTURED SURFACES&lt;/keyword&gt;&lt;keyword&gt;SUPERHYDROPHOBIC STATES&lt;/keyword&gt;&lt;keyword&gt;HETEROGENEOUS SURFACES&lt;/keyword&gt;&lt;keyword&gt;SOLID-SURFACES&lt;/keyword&gt;&lt;keyword&gt;LENGTH&lt;/keyword&gt;&lt;keyword&gt;SCALES&lt;/keyword&gt;&lt;keyword&gt;NO-SLIP&lt;/keyword&gt;&lt;/keywords&gt;&lt;dates&gt;&lt;year&gt;2008&lt;/year&gt;&lt;/dates&gt;&lt;isbn&gt;1531-7331&amp;#xD;978-0-8243-1738-6&lt;/isbn&gt;&lt;accession-num&gt;WOS:000258337300004&lt;/accession-num&gt;&lt;urls&gt;&lt;related-urls&gt;&lt;url&gt;&amp;lt;Go to ISI&amp;gt;://WOS:000258337300004&lt;/url&gt;&lt;url&gt;http://www.annualreviews.org/doi/abs/10.1146/annurev.matsci.38.060407.132434&lt;/url&gt;&lt;/related-urls&gt;&lt;/urls&gt;&lt;electronic-resource-num&gt;10.1146/annurev.matsci.38.060407.132434&lt;/electronic-resource-num&gt;&lt;language&gt;English&lt;/language&gt;&lt;/record&gt;&lt;/Cite&gt;&lt;/EndNote&gt;</w:instrText>
      </w:r>
      <w:r w:rsidRPr="00990A94">
        <w:fldChar w:fldCharType="separate"/>
      </w:r>
      <w:r w:rsidR="00A73A35" w:rsidRPr="00990A94">
        <w:rPr>
          <w:noProof/>
          <w:vertAlign w:val="superscript"/>
        </w:rPr>
        <w:t>1</w:t>
      </w:r>
      <w:r w:rsidRPr="00990A94">
        <w:fldChar w:fldCharType="end"/>
      </w:r>
      <w:r w:rsidRPr="00990A94">
        <w:t xml:space="preserve"> This wetting scenario is known as the Cassie state</w:t>
      </w:r>
      <w:r w:rsidR="009152BA" w:rsidRPr="00990A94">
        <w:t>,</w:t>
      </w:r>
      <w:r w:rsidRPr="00990A94">
        <w:fldChar w:fldCharType="begin"/>
      </w:r>
      <w:r w:rsidR="008B4C39" w:rsidRPr="00990A94">
        <w:instrText xml:space="preserve"> ADDIN EN.CITE &lt;EndNote&gt;&lt;Cite&gt;&lt;Author&gt;Cassie&lt;/Author&gt;&lt;Year&gt;1944&lt;/Year&gt;&lt;RecNum&gt;290&lt;/RecNum&gt;&lt;DisplayText&gt;&lt;style face="superscript"&gt;8&lt;/style&gt;&lt;/DisplayText&gt;&lt;record&gt;&lt;rec-number&gt;290&lt;/rec-number&gt;&lt;foreign-keys&gt;&lt;key app="EN" db-id="ptvfdstwqv5s0sear295zasg5ds2rpwzz0p5"&gt;290&lt;/key&gt;&lt;/foreign-keys&gt;&lt;ref-type name="Journal Article"&gt;17&lt;/ref-type&gt;&lt;contributors&gt;&lt;authors&gt;&lt;author&gt;Cassie, A. B. D.&lt;/author&gt;&lt;author&gt;Baxter, S.&lt;/author&gt;&lt;/authors&gt;&lt;/contributors&gt;&lt;titles&gt;&lt;title&gt;Wettability of porous surfaces&lt;/title&gt;&lt;secondary-title&gt;Trans. Faraday Soc.&lt;/secondary-title&gt;&lt;/titles&gt;&lt;periodical&gt;&lt;full-title&gt;Trans. Faraday Soc.&lt;/full-title&gt;&lt;/periodical&gt;&lt;pages&gt;0546-0550&lt;/pages&gt;&lt;volume&gt;40&lt;/volume&gt;&lt;dates&gt;&lt;year&gt;1944&lt;/year&gt;&lt;pub-dates&gt;&lt;date&gt;1944&lt;/date&gt;&lt;/pub-dates&gt;&lt;/dates&gt;&lt;isbn&gt;0014-7672&lt;/isbn&gt;&lt;accession-num&gt;WOS:000202769100061&lt;/accession-num&gt;&lt;urls&gt;&lt;related-urls&gt;&lt;url&gt;&amp;lt;Go to ISI&amp;gt;://WOS:000202769100061&lt;/url&gt;&lt;url&gt;http://pubs.rsc.org/en/Content/ArticleLanding/1944/TF/tf9444000546&lt;/url&gt;&lt;url&gt;http://pubs.rsc.org/en/content/articlepdf/1944/tf/tf9444000546&lt;/url&gt;&lt;/related-urls&gt;&lt;/urls&gt;&lt;electronic-resource-num&gt;10.1039/tf9444000546&lt;/electronic-resource-num&gt;&lt;/record&gt;&lt;/Cite&gt;&lt;/EndNote&gt;</w:instrText>
      </w:r>
      <w:r w:rsidRPr="00990A94">
        <w:fldChar w:fldCharType="separate"/>
      </w:r>
      <w:r w:rsidR="00B744EA" w:rsidRPr="00990A94">
        <w:rPr>
          <w:noProof/>
          <w:vertAlign w:val="superscript"/>
        </w:rPr>
        <w:t>8</w:t>
      </w:r>
      <w:r w:rsidRPr="00990A94">
        <w:fldChar w:fldCharType="end"/>
      </w:r>
      <w:r w:rsidRPr="00990A94">
        <w:t xml:space="preserve"> </w:t>
      </w:r>
      <w:r w:rsidR="009152BA" w:rsidRPr="00990A94">
        <w:t xml:space="preserve">with low water adhesion, and is attractive </w:t>
      </w:r>
      <w:r w:rsidR="00C672AB" w:rsidRPr="00990A94">
        <w:t xml:space="preserve">surface property </w:t>
      </w:r>
      <w:r w:rsidR="009152BA" w:rsidRPr="00990A94">
        <w:t xml:space="preserve">due it’s potential application </w:t>
      </w:r>
      <w:r w:rsidR="00C672AB" w:rsidRPr="00990A94">
        <w:t>for</w:t>
      </w:r>
      <w:r w:rsidR="009152BA" w:rsidRPr="00990A94">
        <w:t xml:space="preserve"> self-cleaning, drag-reducing and anti-fouling coatings.</w:t>
      </w:r>
      <w:r w:rsidR="009152BA" w:rsidRPr="00990A94">
        <w:fldChar w:fldCharType="begin"/>
      </w:r>
      <w:r w:rsidR="008B4C39" w:rsidRPr="00990A94">
        <w:instrText xml:space="preserve"> ADDIN EN.CITE &lt;EndNote&gt;&lt;Cite&gt;&lt;Author&gt;Lee&lt;/Author&gt;&lt;Year&gt;2014&lt;/Year&gt;&lt;RecNum&gt;1249&lt;/RecNum&gt;&lt;DisplayText&gt;&lt;style face="superscript"&gt;9&lt;/style&gt;&lt;/DisplayText&gt;&lt;record&gt;&lt;rec-number&gt;1249&lt;/rec-number&gt;&lt;foreign-keys&gt;&lt;key app="EN" db-id="ptvfdstwqv5s0sear295zasg5ds2rpwzz0p5"&gt;1249&lt;/key&gt;&lt;/foreign-keys&gt;&lt;ref-type name="Journal Article"&gt;17&lt;/ref-type&gt;&lt;contributors&gt;&lt;authors&gt;&lt;author&gt;Lee, Thomas&lt;/author&gt;&lt;author&gt;Charrault, Eric&lt;/author&gt;&lt;author&gt;Neto, Chiara&lt;/author&gt;&lt;/authors&gt;&lt;/contributors&gt;&lt;titles&gt;&lt;title&gt;Interfacial slip on rough, patterned and soft surfaces: A review of experiments and simulations&lt;/title&gt;&lt;secondary-title&gt;Adv. Colloid Interface Sci.&lt;/secondary-title&gt;&lt;/titles&gt;&lt;periodical&gt;&lt;full-title&gt;Advances in Colloid and Interface Science&lt;/full-title&gt;&lt;abbr-1&gt;Adv. Colloid Interface Sci.&lt;/abbr-1&gt;&lt;/periodical&gt;&lt;pages&gt;21-38&lt;/pages&gt;&lt;volume&gt;210&lt;/volume&gt;&lt;keywords&gt;&lt;keyword&gt;Interfacial liquid slip&lt;/keyword&gt;&lt;keyword&gt;Rough surfaces&lt;/keyword&gt;&lt;keyword&gt;Structured surfaces&lt;/keyword&gt;&lt;keyword&gt;Experiments&lt;/keyword&gt;&lt;keyword&gt;Simulations&lt;/keyword&gt;&lt;keyword&gt;Review&lt;/keyword&gt;&lt;/keywords&gt;&lt;dates&gt;&lt;year&gt;2014&lt;/year&gt;&lt;/dates&gt;&lt;isbn&gt;0001-8686&lt;/isbn&gt;&lt;urls&gt;&lt;related-urls&gt;&lt;url&gt;http://www.sciencedirect.com/science/article/pii/S0001868614000724&lt;/url&gt;&lt;url&gt;http://ac.els-cdn.com/S0001868614000724/1-s2.0-S0001868614000724-main.pdf?_tid=11a0cb7c-c5e2-11e3-bf2f-00000aab0f6b&amp;amp;acdnat=1397706230_29e09af86d663b0351a30d0dfe46b062&lt;/url&gt;&lt;url&gt;http://ac.els-cdn.com/S0001868614000724/1-s2.0-S0001868614000724-main.pdf?_tid=a59b4048-c5e5-11e3-a28c-00000aab0f02&amp;amp;acdnat=1397707766_0286cb5c67f050ceb684439f7e5f36e8&lt;/url&gt;&lt;url&gt;http://ac.els-cdn.com/S0001868614000724/1-s2.0-S0001868614000724-main.pdf?_tid=587324aa-c5e7-11e3-821b-00000aab0f01&amp;amp;acdnat=1397708496_f33cdab30cb78bca0988faaa70ffe37b&lt;/url&gt;&lt;/related-urls&gt;&lt;/urls&gt;&lt;/record&gt;&lt;/Cite&gt;&lt;/EndNote&gt;</w:instrText>
      </w:r>
      <w:r w:rsidR="009152BA" w:rsidRPr="00990A94">
        <w:fldChar w:fldCharType="separate"/>
      </w:r>
      <w:r w:rsidR="00B744EA" w:rsidRPr="00990A94">
        <w:rPr>
          <w:noProof/>
          <w:vertAlign w:val="superscript"/>
        </w:rPr>
        <w:t>9</w:t>
      </w:r>
      <w:r w:rsidR="009152BA" w:rsidRPr="00990A94">
        <w:fldChar w:fldCharType="end"/>
      </w:r>
      <w:r w:rsidR="009152BA" w:rsidRPr="00990A94">
        <w:t xml:space="preserve"> </w:t>
      </w:r>
      <w:r w:rsidRPr="00990A94">
        <w:t>The fabrication of robust superhydrophobic surfaces remains a significant technological challenge due to fragility, both thermodynamic and mechanical, of the hierarchical surface roughness,</w:t>
      </w:r>
      <w:r w:rsidRPr="00990A94">
        <w:fldChar w:fldCharType="begin">
          <w:fldData xml:space="preserve">PEVuZE5vdGU+PENpdGU+PEF1dGhvcj5MYWZ1bWE8L0F1dGhvcj48WWVhcj4yMDAzPC9ZZWFyPjxS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</w:fldData>
        </w:fldChar>
      </w:r>
      <w:r w:rsidR="00E5042E" w:rsidRPr="00990A94">
        <w:instrText xml:space="preserve"> ADDIN EN.CITE </w:instrText>
      </w:r>
      <w:r w:rsidR="00E5042E" w:rsidRPr="00990A94">
        <w:fldChar w:fldCharType="begin">
          <w:fldData xml:space="preserve">PEVuZE5vdGU+PENpdGU+PEF1dGhvcj5MYWZ1bWE8L0F1dGhvcj48WWVhcj4yMDAzPC9ZZWFyPjxS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</w:fldData>
        </w:fldChar>
      </w:r>
      <w:r w:rsidR="00E5042E" w:rsidRPr="00990A94">
        <w:instrText xml:space="preserve"> ADDIN EN.CITE.DATA </w:instrText>
      </w:r>
      <w:r w:rsidR="00E5042E" w:rsidRPr="00990A94">
        <w:fldChar w:fldCharType="end"/>
      </w:r>
      <w:r w:rsidRPr="00990A94">
        <w:fldChar w:fldCharType="separate"/>
      </w:r>
      <w:r w:rsidR="00B744EA" w:rsidRPr="00990A94">
        <w:rPr>
          <w:noProof/>
          <w:vertAlign w:val="superscript"/>
        </w:rPr>
        <w:t>10-18</w:t>
      </w:r>
      <w:r w:rsidRPr="00990A94">
        <w:fldChar w:fldCharType="end"/>
      </w:r>
      <w:r w:rsidRPr="00990A94">
        <w:t xml:space="preserve"> and the high production costs.</w:t>
      </w:r>
      <w:r w:rsidRPr="00990A94">
        <w:fldChar w:fldCharType="begin"/>
      </w:r>
      <w:r w:rsidR="0092350D">
        <w:instrText xml:space="preserve"> ADDIN EN.CITE &lt;EndNote&gt;&lt;Cite&gt;&lt;Author&gt;Bocquet&lt;/Author&gt;&lt;Year&gt;2011&lt;/Year&gt;&lt;RecNum&gt;168&lt;/RecNum&gt;&lt;DisplayText&gt;&lt;style face="superscript"&gt;19&lt;/style&gt;&lt;/DisplayText&gt;&lt;record&gt;&lt;rec-number&gt;168&lt;/rec-number&gt;&lt;foreign-keys&gt;&lt;key app="EN" db-id="ptvfdstwqv5s0sear295zasg5ds2rpwzz0p5"&gt;168&lt;/key&gt;&lt;/foreign-keys&gt;&lt;ref-type name="Journal Article"&gt;17&lt;/ref-type&gt;&lt;contributors&gt;&lt;authors&gt;&lt;author&gt;Bocquet, Lyderic&lt;/author&gt;&lt;author&gt;Lauga, Eric&lt;/author&gt;&lt;/authors&gt;&lt;/contributors&gt;&lt;titles&gt;&lt;title&gt;A smooth future?&lt;/title&gt;&lt;secondary-title&gt;Nat. Mater.&lt;/secondary-title&gt;&lt;/titles&gt;&lt;periodical&gt;&lt;full-title&gt;Nature Materials&lt;/full-title&gt;&lt;abbr-1&gt;Nat. Mater.&lt;/abbr-1&gt;&lt;/periodical&gt;&lt;pages&gt;334-337&lt;/pages&gt;&lt;volume&gt;10&lt;/volume&gt;&lt;number&gt;5&lt;/number&gt;&lt;dates&gt;&lt;year&gt;2011&lt;/year&gt;&lt;pub-dates&gt;&lt;date&gt;05//print&lt;/date&gt;&lt;/pub-dates&gt;&lt;/dates&gt;&lt;publisher&gt;Nature Publishing Group, a division of Macmillan Publishers Limited. All Rights Reserved.&lt;/publisher&gt;&lt;isbn&gt;1476-1122&lt;/isbn&gt;&lt;work-type&gt;10.1038/nmat2994&lt;/work-type&gt;&lt;urls&gt;&lt;related-urls&gt;&lt;url&gt;http://dx.doi.org/10.1038/nmat2994&lt;/url&gt;&lt;url&gt;http://www.nature.com/nmat/journal/v10/n5/pdf/nmat2994.pdf&lt;/url&gt;&lt;/related-urls&gt;&lt;/urls&gt;&lt;/record&gt;&lt;/Cite&gt;&lt;/EndNote&gt;</w:instrText>
      </w:r>
      <w:r w:rsidRPr="00990A94">
        <w:fldChar w:fldCharType="separate"/>
      </w:r>
      <w:r w:rsidR="00B744EA" w:rsidRPr="00990A94">
        <w:rPr>
          <w:noProof/>
          <w:vertAlign w:val="superscript"/>
        </w:rPr>
        <w:t>19</w:t>
      </w:r>
      <w:r w:rsidRPr="00990A94">
        <w:fldChar w:fldCharType="end"/>
      </w:r>
      <w:r w:rsidRPr="00990A94">
        <w:t xml:space="preserve"> </w:t>
      </w:r>
    </w:p>
    <w:p w14:paraId="2E7E15A1" w14:textId="53C3E9DE" w:rsidR="00B955DA" w:rsidRPr="00990A94" w:rsidRDefault="00B955DA" w:rsidP="00971A2A">
      <w:pPr>
        <w:pStyle w:val="TAMainText"/>
      </w:pPr>
      <w:r w:rsidRPr="00990A94">
        <w:t>Numerous fabrication methods have been proposed in the literature, usually requiring multi-step processes and sophisticated techniques.</w:t>
      </w:r>
      <w:r w:rsidRPr="00990A94">
        <w:fldChar w:fldCharType="begin">
          <w:fldData xml:space="preserve">PEVuZE5vdGU+PENpdGU+PEF1dGhvcj5MaTwvQXV0aG9yPjxZZWFyPjIwMDc8L1llYXI+PFJlY051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</w:fldData>
        </w:fldChar>
      </w:r>
      <w:r w:rsidR="008B4C39" w:rsidRPr="00990A94">
        <w:instrText xml:space="preserve"> ADDIN EN.CITE </w:instrText>
      </w:r>
      <w:r w:rsidR="008B4C39" w:rsidRPr="00990A94">
        <w:fldChar w:fldCharType="begin">
          <w:fldData xml:space="preserve">PEVuZE5vdGU+PENpdGU+PEF1dGhvcj5MaTwvQXV0aG9yPjxZZWFyPjIwMDc8L1llYXI+PFJlY051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</w:fldData>
        </w:fldChar>
      </w:r>
      <w:r w:rsidR="008B4C39" w:rsidRPr="00990A94">
        <w:instrText xml:space="preserve"> ADDIN EN.CITE.DATA </w:instrText>
      </w:r>
      <w:r w:rsidR="008B4C39" w:rsidRPr="00990A94">
        <w:fldChar w:fldCharType="end"/>
      </w:r>
      <w:r w:rsidRPr="00990A94">
        <w:fldChar w:fldCharType="separate"/>
      </w:r>
      <w:r w:rsidR="00B744EA" w:rsidRPr="00990A94">
        <w:rPr>
          <w:noProof/>
          <w:vertAlign w:val="superscript"/>
        </w:rPr>
        <w:t>20</w:t>
      </w:r>
      <w:r w:rsidRPr="00990A94">
        <w:fldChar w:fldCharType="end"/>
      </w:r>
      <w:r w:rsidRPr="00990A94">
        <w:t xml:space="preserve"> One mechanism for the spontaneous generation of roughness is surface wrinkling.</w:t>
      </w:r>
      <w:r w:rsidRPr="00990A94">
        <w:fldChar w:fldCharType="begin"/>
      </w:r>
      <w:r w:rsidR="008B4C39" w:rsidRPr="00990A94">
        <w:instrText xml:space="preserve"> ADDIN EN.CITE &lt;EndNote&gt;&lt;Cite&gt;&lt;Author&gt;Bowden&lt;/Author&gt;&lt;Year&gt;1998&lt;/Year&gt;&lt;RecNum&gt;49&lt;/RecNum&gt;&lt;DisplayText&gt;&lt;style face="superscript"&gt;21&lt;/style&gt;&lt;/DisplayText&gt;&lt;record&gt;&lt;rec-number&gt;49&lt;/rec-number&gt;&lt;foreign-keys&gt;&lt;key app="EN" db-id="ptvfdstwqv5s0sear295zasg5ds2rpwzz0p5"&gt;49&lt;/key&gt;&lt;/foreign-keys&gt;&lt;ref-type name="Journal Article"&gt;17&lt;/ref-type&gt;&lt;contributors&gt;&lt;authors&gt;&lt;author&gt;Bowden, N.&lt;/author&gt;&lt;author&gt;Brittain, S.&lt;/author&gt;&lt;author&gt;Evans, A. G.&lt;/author&gt;&lt;author&gt;Hutchinson, J. W.&lt;/author&gt;&lt;author&gt;Whitesides, G. M.&lt;/author&gt;&lt;/authors&gt;&lt;/contributors&gt;&lt;auth-address&gt;Harvard Univ, Dept Chem &amp;amp; Chem Biol, Cambridge, MA 02138 USA. Harvard Univ, Dept Engn Appl Sci, Cambridge, MA 02138 USA.&amp;#xD;Whitesides, GM (reprint author), Harvard Univ, Dept Chem &amp;amp; Chem Biol, Cambridge, MA 02138 USA.&lt;/auth-address&gt;&lt;titles&gt;&lt;title&gt;Spontaneous formation of ordered structures in thin films of metals supported on an elastomeric polymer&lt;/title&gt;&lt;secondary-title&gt;Nature&lt;/secondary-title&gt;&lt;/titles&gt;&lt;periodical&gt;&lt;full-title&gt;Nature&lt;/full-title&gt;&lt;/periodical&gt;&lt;pages&gt;146-149&lt;/pages&gt;&lt;volume&gt;393&lt;/volume&gt;&lt;number&gt;6681&lt;/number&gt;&lt;dates&gt;&lt;year&gt;1998&lt;/year&gt;&lt;pub-dates&gt;&lt;date&gt;May&lt;/date&gt;&lt;/pub-dates&gt;&lt;/dates&gt;&lt;isbn&gt;0028-0836&lt;/isbn&gt;&lt;accession-num&gt;WOS:000073619900041&lt;/accession-num&gt;&lt;work-type&gt;Article&lt;/work-type&gt;&lt;urls&gt;&lt;related-urls&gt;&lt;url&gt;&amp;lt;Go to ISI&amp;gt;://WOS:000073619900041&lt;/url&gt;&lt;/related-urls&gt;&lt;/urls&gt;&lt;language&gt;English&lt;/language&gt;&lt;/record&gt;&lt;/Cite&gt;&lt;/EndNote&gt;</w:instrText>
      </w:r>
      <w:r w:rsidRPr="00990A94">
        <w:fldChar w:fldCharType="separate"/>
      </w:r>
      <w:r w:rsidR="00B744EA" w:rsidRPr="00990A94">
        <w:rPr>
          <w:noProof/>
          <w:vertAlign w:val="superscript"/>
        </w:rPr>
        <w:t>21</w:t>
      </w:r>
      <w:r w:rsidRPr="00990A94">
        <w:fldChar w:fldCharType="end"/>
      </w:r>
      <w:r w:rsidRPr="00990A94">
        <w:t xml:space="preserve"> This phenomenon is due to the mismatch in elasticity between a top rigid layer and the shrinkable substrate on which it is coated.</w:t>
      </w:r>
      <w:r w:rsidRPr="00990A94">
        <w:fldChar w:fldCharType="begin">
          <w:fldData xml:space="preserve">PEVuZE5vdGU+PENpdGU+PEF1dGhvcj5GdTwvQXV0aG9yPjxZZWFyPjIwMDk8L1llYXI+PFJlY051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</w:fldData>
        </w:fldChar>
      </w:r>
      <w:r w:rsidR="00E5042E" w:rsidRPr="00990A94">
        <w:instrText xml:space="preserve"> ADDIN EN.CITE </w:instrText>
      </w:r>
      <w:r w:rsidR="00E5042E" w:rsidRPr="00990A94">
        <w:fldChar w:fldCharType="begin">
          <w:fldData xml:space="preserve">PEVuZE5vdGU+PENpdGU+PEF1dGhvcj5GdTwvQXV0aG9yPjxZZWFyPjIwMDk8L1llYXI+PFJlY051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</w:fldData>
        </w:fldChar>
      </w:r>
      <w:r w:rsidR="00E5042E" w:rsidRPr="00990A94">
        <w:instrText xml:space="preserve"> ADDIN EN.CITE.DATA </w:instrText>
      </w:r>
      <w:r w:rsidR="00E5042E" w:rsidRPr="00990A94">
        <w:fldChar w:fldCharType="end"/>
      </w:r>
      <w:r w:rsidRPr="00990A94">
        <w:fldChar w:fldCharType="separate"/>
      </w:r>
      <w:r w:rsidR="00B744EA" w:rsidRPr="00990A94">
        <w:rPr>
          <w:noProof/>
          <w:vertAlign w:val="superscript"/>
        </w:rPr>
        <w:t>22-27</w:t>
      </w:r>
      <w:r w:rsidRPr="00990A94">
        <w:fldChar w:fldCharType="end"/>
      </w:r>
      <w:r w:rsidRPr="00990A94">
        <w:t xml:space="preserve"> When the shrinkable </w:t>
      </w:r>
      <w:r w:rsidRPr="00990A94">
        <w:lastRenderedPageBreak/>
        <w:t>substrate is allowed to shrink</w:t>
      </w:r>
      <w:proofErr w:type="gramStart"/>
      <w:r w:rsidRPr="00990A94">
        <w:t>,</w:t>
      </w:r>
      <w:proofErr w:type="gramEnd"/>
      <w:r w:rsidRPr="00990A94">
        <w:fldChar w:fldCharType="begin">
          <w:fldData xml:space="preserve">PEVuZE5vdGU+PENpdGU+PEF1dGhvcj5IdW50aW5ndG9uPC9BdXRob3I+PFllYXI+MjAxMzwvWWVh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</w:fldData>
        </w:fldChar>
      </w:r>
      <w:r w:rsidR="008B4C39" w:rsidRPr="00990A94">
        <w:instrText xml:space="preserve"> ADDIN EN.CITE </w:instrText>
      </w:r>
      <w:r w:rsidR="008B4C39" w:rsidRPr="00990A94">
        <w:fldChar w:fldCharType="begin">
          <w:fldData xml:space="preserve">PEVuZE5vdGU+PENpdGU+PEF1dGhvcj5IdW50aW5ndG9uPC9BdXRob3I+PFllYXI+MjAxMzwvWWVh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</w:fldData>
        </w:fldChar>
      </w:r>
      <w:r w:rsidR="008B4C39" w:rsidRPr="00990A94">
        <w:instrText xml:space="preserve"> ADDIN EN.CITE.DATA </w:instrText>
      </w:r>
      <w:r w:rsidR="008B4C39" w:rsidRPr="00990A94">
        <w:fldChar w:fldCharType="end"/>
      </w:r>
      <w:r w:rsidRPr="00990A94">
        <w:fldChar w:fldCharType="separate"/>
      </w:r>
      <w:r w:rsidR="00B744EA" w:rsidRPr="00990A94">
        <w:rPr>
          <w:noProof/>
          <w:vertAlign w:val="superscript"/>
        </w:rPr>
        <w:t>25-26</w:t>
      </w:r>
      <w:r w:rsidRPr="00990A94">
        <w:fldChar w:fldCharType="end"/>
      </w:r>
      <w:r w:rsidRPr="00990A94">
        <w:t xml:space="preserve"> firstly waves appear in the top layer, and as more stress is applied, they evolve into wrinkles, and finally into folds. A simple model links wrinkle wavelength </w:t>
      </w:r>
      <w:r w:rsidRPr="00990A94">
        <w:rPr>
          <w:i/>
        </w:rPr>
        <w:t>λ</w:t>
      </w:r>
      <w:r w:rsidRPr="00990A94">
        <w:t xml:space="preserve"> in a layer of thickness </w:t>
      </w:r>
      <w:r w:rsidRPr="00990A94">
        <w:rPr>
          <w:i/>
        </w:rPr>
        <w:t xml:space="preserve">h </w:t>
      </w:r>
      <w:r w:rsidRPr="00990A94">
        <w:t xml:space="preserve">to the Young’s modulus of the rigid film </w:t>
      </w:r>
      <w:proofErr w:type="spellStart"/>
      <w:r w:rsidRPr="00990A94">
        <w:rPr>
          <w:i/>
        </w:rPr>
        <w:t>E</w:t>
      </w:r>
      <w:r w:rsidRPr="00990A94">
        <w:rPr>
          <w:i/>
          <w:vertAlign w:val="subscript"/>
        </w:rPr>
        <w:t>f</w:t>
      </w:r>
      <w:proofErr w:type="spellEnd"/>
      <w:r w:rsidRPr="00990A94">
        <w:t xml:space="preserve"> and that of the soft substrate </w:t>
      </w:r>
      <w:r w:rsidRPr="00990A94">
        <w:rPr>
          <w:i/>
        </w:rPr>
        <w:t>E</w:t>
      </w:r>
      <w:r w:rsidRPr="00990A94">
        <w:rPr>
          <w:i/>
          <w:vertAlign w:val="subscript"/>
        </w:rPr>
        <w:t>s</w:t>
      </w:r>
      <w:proofErr w:type="gramStart"/>
      <w:r w:rsidRPr="00990A94">
        <w:t>,</w:t>
      </w:r>
      <w:proofErr w:type="gramEnd"/>
      <w:r w:rsidRPr="00990A94">
        <w:fldChar w:fldCharType="begin">
          <w:fldData xml:space="preserve">PEVuZE5vdGU+PENpdGU+PEF1dGhvcj5IdW50aW5ndG9uPC9BdXRob3I+PFllYXI+MjAxMzwvWWVh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</w:fldData>
        </w:fldChar>
      </w:r>
      <w:r w:rsidR="008B4C39" w:rsidRPr="00990A94">
        <w:instrText xml:space="preserve"> ADDIN EN.CITE </w:instrText>
      </w:r>
      <w:r w:rsidR="008B4C39" w:rsidRPr="00990A94">
        <w:fldChar w:fldCharType="begin">
          <w:fldData xml:space="preserve">PEVuZE5vdGU+PENpdGU+PEF1dGhvcj5IdW50aW5ndG9uPC9BdXRob3I+PFllYXI+MjAxMzwvWWVh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</w:fldData>
        </w:fldChar>
      </w:r>
      <w:r w:rsidR="008B4C39" w:rsidRPr="00990A94">
        <w:instrText xml:space="preserve"> ADDIN EN.CITE.DATA </w:instrText>
      </w:r>
      <w:r w:rsidR="008B4C39" w:rsidRPr="00990A94">
        <w:fldChar w:fldCharType="end"/>
      </w:r>
      <w:r w:rsidRPr="00990A94">
        <w:fldChar w:fldCharType="separate"/>
      </w:r>
      <w:r w:rsidR="00B744EA" w:rsidRPr="00990A94">
        <w:rPr>
          <w:noProof/>
          <w:vertAlign w:val="superscript"/>
        </w:rPr>
        <w:t>25</w:t>
      </w:r>
      <w:r w:rsidRPr="00990A94">
        <w:fldChar w:fldCharType="end"/>
      </w:r>
      <w:r w:rsidRPr="00990A94">
        <w:t xml:space="preserve"> as in Equation 1: </w:t>
      </w:r>
    </w:p>
    <w:p w14:paraId="361098DB" w14:textId="77777777" w:rsidR="00B955DA" w:rsidRPr="00990A94" w:rsidRDefault="00B955DA" w:rsidP="00B955DA">
      <w:pPr>
        <w:spacing w:line="480" w:lineRule="auto"/>
      </w:pPr>
      <m:oMath>
        <m:r>
          <w:rPr>
            <w:rFonts w:ascii="Cambria Math" w:hAnsi="Cambria Math"/>
          </w:rPr>
          <m:t>λ ≈2πh</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s</m:t>
                        </m:r>
                      </m:sub>
                    </m:sSub>
                  </m:num>
                  <m:den>
                    <m:sSub>
                      <m:sSubPr>
                        <m:ctrlPr>
                          <w:rPr>
                            <w:rFonts w:ascii="Cambria Math" w:hAnsi="Cambria Math"/>
                            <w:i/>
                          </w:rPr>
                        </m:ctrlPr>
                      </m:sSubPr>
                      <m:e>
                        <m:r>
                          <w:rPr>
                            <w:rFonts w:ascii="Cambria Math" w:hAnsi="Cambria Math"/>
                          </w:rPr>
                          <m:t>3E</m:t>
                        </m:r>
                      </m:e>
                      <m:sub>
                        <m:r>
                          <w:rPr>
                            <w:rFonts w:ascii="Cambria Math" w:hAnsi="Cambria Math"/>
                          </w:rPr>
                          <m:t>f</m:t>
                        </m:r>
                      </m:sub>
                    </m:sSub>
                  </m:den>
                </m:f>
              </m:e>
            </m:d>
          </m:e>
          <m:sup>
            <m:f>
              <m:fPr>
                <m:type m:val="skw"/>
                <m:ctrlPr>
                  <w:rPr>
                    <w:rFonts w:ascii="Cambria Math" w:hAnsi="Cambria Math"/>
                    <w:i/>
                  </w:rPr>
                </m:ctrlPr>
              </m:fPr>
              <m:num>
                <m:r>
                  <w:rPr>
                    <w:rFonts w:ascii="Cambria Math" w:hAnsi="Cambria Math"/>
                  </w:rPr>
                  <m:t>1</m:t>
                </m:r>
              </m:num>
              <m:den>
                <m:r>
                  <w:rPr>
                    <w:rFonts w:ascii="Cambria Math" w:hAnsi="Cambria Math"/>
                  </w:rPr>
                  <m:t>3</m:t>
                </m:r>
              </m:den>
            </m:f>
          </m:sup>
        </m:sSup>
      </m:oMath>
      <w:r w:rsidRPr="00990A94">
        <w:tab/>
      </w:r>
      <w:r w:rsidRPr="00990A94">
        <w:tab/>
      </w:r>
      <w:r w:rsidRPr="00990A94">
        <w:tab/>
      </w:r>
      <w:r w:rsidRPr="00990A94">
        <w:tab/>
      </w:r>
      <w:r w:rsidRPr="00990A94">
        <w:tab/>
      </w:r>
      <w:r w:rsidRPr="00990A94">
        <w:tab/>
      </w:r>
      <w:r w:rsidRPr="00990A94">
        <w:tab/>
      </w:r>
      <w:r w:rsidRPr="00990A94">
        <w:tab/>
        <w:t>(1)</w:t>
      </w:r>
    </w:p>
    <w:p w14:paraId="35C4DB75" w14:textId="736A976A" w:rsidR="00B955DA" w:rsidRPr="00990A94" w:rsidRDefault="00B955DA" w:rsidP="00971A2A">
      <w:pPr>
        <w:pStyle w:val="TAMainText"/>
      </w:pPr>
      <w:r w:rsidRPr="00990A94">
        <w:t>More sophisticated models exist that include the effect of strain.</w:t>
      </w:r>
      <w:r w:rsidR="00E5042E" w:rsidRPr="00990A94">
        <w:fldChar w:fldCharType="begin">
          <w:fldData xml:space="preserve">PEVuZE5vdGU+PENpdGU+PEF1dGhvcj5LaGFuZzwvQXV0aG9yPjxZZWFyPjIwMDY8L1llYXI+PFJl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</w:fldData>
        </w:fldChar>
      </w:r>
      <w:r w:rsidR="004125BC" w:rsidRPr="00990A94">
        <w:instrText xml:space="preserve"> ADDIN EN.CITE </w:instrText>
      </w:r>
      <w:r w:rsidR="004125BC" w:rsidRPr="00990A94">
        <w:fldChar w:fldCharType="begin">
          <w:fldData xml:space="preserve">PEVuZE5vdGU+PENpdGU+PEF1dGhvcj5LaGFuZzwvQXV0aG9yPjxZZWFyPjIwMDY8L1llYXI+PFJl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</w:fldData>
        </w:fldChar>
      </w:r>
      <w:r w:rsidR="004125BC" w:rsidRPr="00990A94">
        <w:instrText xml:space="preserve"> ADDIN EN.CITE.DATA </w:instrText>
      </w:r>
      <w:r w:rsidR="004125BC" w:rsidRPr="00990A94">
        <w:fldChar w:fldCharType="end"/>
      </w:r>
      <w:r w:rsidR="00E5042E" w:rsidRPr="00990A94">
        <w:fldChar w:fldCharType="separate"/>
      </w:r>
      <w:r w:rsidR="007F7E4A" w:rsidRPr="00990A94">
        <w:rPr>
          <w:noProof/>
          <w:vertAlign w:val="superscript"/>
        </w:rPr>
        <w:t>28-29</w:t>
      </w:r>
      <w:r w:rsidR="00E5042E" w:rsidRPr="00990A94">
        <w:fldChar w:fldCharType="end"/>
      </w:r>
      <w:r w:rsidRPr="00990A94">
        <w:t xml:space="preserve"> Wrinkled substrates have been proposed for use in applications as varied as stretchable electronics,</w:t>
      </w:r>
      <w:r w:rsidRPr="00990A94">
        <w:fldChar w:fldCharType="begin"/>
      </w:r>
      <w:r w:rsidR="00E5042E" w:rsidRPr="00990A94">
        <w:instrText xml:space="preserve"> ADDIN EN.CITE &lt;EndNote&gt;&lt;Cite&gt;&lt;Author&gt;Khang&lt;/Author&gt;&lt;Year&gt;2006&lt;/Year&gt;&lt;RecNum&gt;1259&lt;/RecNum&gt;&lt;DisplayText&gt;&lt;style face="superscript"&gt;28&lt;/style&gt;&lt;/DisplayText&gt;&lt;record&gt;&lt;rec-number&gt;1259&lt;/rec-number&gt;&lt;foreign-keys&gt;&lt;key app="EN" db-id="ptvfdstwqv5s0sear295zasg5ds2rpwzz0p5"&gt;1259&lt;/key&gt;&lt;/foreign-keys&gt;&lt;ref-type name="Journal Article"&gt;17&lt;/ref-type&gt;&lt;contributors&gt;&lt;authors&gt;&lt;author&gt;Khang, Dahl-Young&lt;/author&gt;&lt;author&gt;Jiang, Hanqing&lt;/author&gt;&lt;author&gt;Huang, Young&lt;/author&gt;&lt;author&gt;Rogers, John A.&lt;/author&gt;&lt;/authors&gt;&lt;/contributors&gt;&lt;titles&gt;&lt;title&gt;A Stretchable Form of Single-Crystal Silicon for High-Performance Electronics on Rubber Substrates&lt;/title&gt;&lt;secondary-title&gt;Science&lt;/secondary-title&gt;&lt;/titles&gt;&lt;periodical&gt;&lt;full-title&gt;Science&lt;/full-title&gt;&lt;/periodical&gt;&lt;pages&gt;208-212&lt;/pages&gt;&lt;volume&gt;311&lt;/volume&gt;&lt;number&gt;5758&lt;/number&gt;&lt;dates&gt;&lt;year&gt;2006&lt;/year&gt;&lt;/dates&gt;&lt;work-type&gt;10.1126/science.1121401&lt;/work-type&gt;&lt;urls&gt;&lt;related-urls&gt;&lt;url&gt;http://science.sciencemag.org/content/311/5758/208.abstract&lt;/url&gt;&lt;/related-urls&gt;&lt;/urls&gt;&lt;/record&gt;&lt;/Cite&gt;&lt;/EndNote&gt;</w:instrText>
      </w:r>
      <w:r w:rsidRPr="00990A94">
        <w:fldChar w:fldCharType="separate"/>
      </w:r>
      <w:r w:rsidR="00B744EA" w:rsidRPr="00990A94">
        <w:rPr>
          <w:noProof/>
          <w:vertAlign w:val="superscript"/>
        </w:rPr>
        <w:t>28</w:t>
      </w:r>
      <w:r w:rsidRPr="00990A94">
        <w:fldChar w:fldCharType="end"/>
      </w:r>
      <w:r w:rsidRPr="00990A94">
        <w:t>, control of cell attachment,</w:t>
      </w:r>
      <w:r w:rsidRPr="00990A94">
        <w:fldChar w:fldCharType="begin">
          <w:fldData xml:space="preserve">PEVuZE5vdGU+PENpdGU+PEF1dGhvcj5KaWFuZzwvQXV0aG9yPjxZZWFyPjIwMDI8L1llYXI+PFJl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</w:fldData>
        </w:fldChar>
      </w:r>
      <w:r w:rsidR="007F7E4A" w:rsidRPr="00990A94">
        <w:instrText xml:space="preserve"> ADDIN EN.CITE </w:instrText>
      </w:r>
      <w:r w:rsidR="007F7E4A" w:rsidRPr="00990A94">
        <w:fldChar w:fldCharType="begin">
          <w:fldData xml:space="preserve">PEVuZE5vdGU+PENpdGU+PEF1dGhvcj5KaWFuZzwvQXV0aG9yPjxZZWFyPjIwMDI8L1llYXI+PFJl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</w:fldData>
        </w:fldChar>
      </w:r>
      <w:r w:rsidR="007F7E4A" w:rsidRPr="00990A94">
        <w:instrText xml:space="preserve"> ADDIN EN.CITE.DATA </w:instrText>
      </w:r>
      <w:r w:rsidR="007F7E4A" w:rsidRPr="00990A94">
        <w:fldChar w:fldCharType="end"/>
      </w:r>
      <w:r w:rsidRPr="00990A94">
        <w:fldChar w:fldCharType="separate"/>
      </w:r>
      <w:r w:rsidR="007F7E4A" w:rsidRPr="00990A94">
        <w:rPr>
          <w:noProof/>
          <w:vertAlign w:val="superscript"/>
        </w:rPr>
        <w:t>30-31</w:t>
      </w:r>
      <w:r w:rsidRPr="00990A94">
        <w:fldChar w:fldCharType="end"/>
      </w:r>
      <w:r w:rsidRPr="00990A94">
        <w:t xml:space="preserve"> photonics,</w:t>
      </w:r>
      <w:r w:rsidRPr="00990A94">
        <w:fldChar w:fldCharType="begin"/>
      </w:r>
      <w:r w:rsidR="007F7E4A" w:rsidRPr="00990A94">
        <w:instrText xml:space="preserve"> ADDIN EN.CITE &lt;EndNote&gt;&lt;Cite&gt;&lt;Author&gt;Xie&lt;/Author&gt;&lt;Year&gt;2010&lt;/Year&gt;&lt;RecNum&gt;131&lt;/RecNum&gt;&lt;DisplayText&gt;&lt;style face="superscript"&gt;32&lt;/style&gt;&lt;/DisplayText&gt;&lt;record&gt;&lt;rec-number&gt;131&lt;/rec-number&gt;&lt;foreign-keys&gt;&lt;key app="EN" db-id="ptvfdstwqv5s0sear295zasg5ds2rpwzz0p5"&gt;131&lt;/key&gt;&lt;/foreign-keys&gt;&lt;ref-type name="Journal Article"&gt;17&lt;/ref-type&gt;&lt;contributors&gt;&lt;authors&gt;&lt;author&gt;Xie, T.&lt;/author&gt;&lt;author&gt;Xiao, X. C.&lt;/author&gt;&lt;author&gt;Li, J. J.&lt;/author&gt;&lt;author&gt;Wang, R. M.&lt;/author&gt;&lt;/authors&gt;&lt;/contributors&gt;&lt;auth-address&gt;[Xie, Tao; Xiao, Xingcheng; Li, Junjun; Wang, Ruomiao] Gen Motors Global Res &amp;amp; Dev Ctr, Chem Sci &amp;amp; Mat Syst Lab, Warren, MI 48090 USA.&amp;#xD;Xie, T (reprint author), Gen Motors Global Res &amp;amp; Dev Ctr, Chem Sci &amp;amp; Mat Syst Lab, 30500 Mound Rd, Warren, MI 48090 USA.&amp;#xD;tao.xie@gm.com&lt;/auth-address&gt;&lt;titles&gt;&lt;title&gt;Encoding Localized Strain History Through Wrinkle Based Structural Colors&lt;/title&gt;&lt;secondary-title&gt;Adv. Mater.&lt;/secondary-title&gt;&lt;/titles&gt;&lt;periodical&gt;&lt;full-title&gt;Adv. Mater.&lt;/full-title&gt;&lt;/periodical&gt;&lt;pages&gt;4390–4394&lt;/pages&gt;&lt;volume&gt;22&lt;/volume&gt;&lt;number&gt;39&lt;/number&gt;&lt;keywords&gt;&lt;keyword&gt;shape-memory polymers&lt;/keyword&gt;&lt;keyword&gt;thin-films&lt;/keyword&gt;&lt;keyword&gt;elastomeric polymer&lt;/keyword&gt;&lt;keyword&gt;electronics&lt;/keyword&gt;&lt;keyword&gt;patterns&lt;/keyword&gt;&lt;/keywords&gt;&lt;dates&gt;&lt;year&gt;2010&lt;/year&gt;&lt;pub-dates&gt;&lt;date&gt;Oct&lt;/date&gt;&lt;/pub-dates&gt;&lt;/dates&gt;&lt;isbn&gt;0935-9648&lt;/isbn&gt;&lt;accession-num&gt;WOS:000284000700011&lt;/accession-num&gt;&lt;work-type&gt;Article&lt;/work-type&gt;&lt;urls&gt;&lt;related-urls&gt;&lt;url&gt;&amp;lt;Go to ISI&amp;gt;://WOS:000284000700011&lt;/url&gt;&lt;url&gt;http://onlinelibrary.wiley.com/store/10.1002/adma.201002825/asset/4390_ftp.pdf?v=1&amp;amp;t=i18lxit7&amp;amp;s=b110eb544300bc8c8ab3ddca8fc1367ae79948d1&lt;/url&gt;&lt;/related-urls&gt;&lt;/urls&gt;&lt;electronic-resource-num&gt;10.1002/adma.201002825&lt;/electronic-resource-num&gt;&lt;language&gt;English&lt;/language&gt;&lt;/record&gt;&lt;/Cite&gt;&lt;/EndNote&gt;</w:instrText>
      </w:r>
      <w:r w:rsidRPr="00990A94">
        <w:fldChar w:fldCharType="separate"/>
      </w:r>
      <w:r w:rsidR="007F7E4A" w:rsidRPr="00990A94">
        <w:rPr>
          <w:noProof/>
          <w:vertAlign w:val="superscript"/>
        </w:rPr>
        <w:t>32</w:t>
      </w:r>
      <w:r w:rsidRPr="00990A94">
        <w:fldChar w:fldCharType="end"/>
      </w:r>
      <w:r w:rsidRPr="00990A94">
        <w:t xml:space="preserve"> and surface wettability. For example, thermally annealing thin layers of gold on sheet-extruded polystyrene produce wrinkled gold surfaces.</w:t>
      </w:r>
      <w:r w:rsidRPr="00990A94">
        <w:fldChar w:fldCharType="begin"/>
      </w:r>
      <w:r w:rsidR="00E5042E" w:rsidRPr="00990A94">
        <w:instrText xml:space="preserve"> ADDIN EN.CITE &lt;EndNote&gt;&lt;Cite&gt;&lt;Author&gt;Fu&lt;/Author&gt;&lt;Year&gt;2009&lt;/Year&gt;&lt;RecNum&gt;29&lt;/RecNum&gt;&lt;DisplayText&gt;&lt;style face="superscript"&gt;22&lt;/style&gt;&lt;/DisplayText&gt;&lt;record&gt;&lt;rec-number&gt;29&lt;/rec-number&gt;&lt;foreign-keys&gt;&lt;key app="EN" db-id="ptvfdstwqv5s0sear295zasg5ds2rpwzz0p5"&gt;29&lt;/key&gt;&lt;/foreign-keys&gt;&lt;ref-type name="Journal Article"&gt;17&lt;/ref-type&gt;&lt;contributors&gt;&lt;authors&gt;&lt;author&gt;Fu, Chi-Cheng&lt;/author&gt;&lt;author&gt;Grimes, Anthony&lt;/author&gt;&lt;author&gt;Long, Maureen&lt;/author&gt;&lt;author&gt;Ferri, Christopher G. L.&lt;/author&gt;&lt;author&gt;Rich, Brent D.&lt;/author&gt;&lt;author&gt;Ghosh, Somnath&lt;/author&gt;&lt;author&gt;Ghosh, Sayantani&lt;/author&gt;&lt;author&gt;Lee, Luke P.&lt;/author&gt;&lt;author&gt;Gopinathan, Ajay&lt;/author&gt;&lt;author&gt;Khine, Michelle&lt;/author&gt;&lt;/authors&gt;&lt;/contributors&gt;&lt;titles&gt;&lt;title&gt;Tunable Nanowrinkles on Shape Memory Polymer Sheets&lt;/title&gt;&lt;secondary-title&gt;Advanced Materials&lt;/secondary-title&gt;&lt;/titles&gt;&lt;periodical&gt;&lt;full-title&gt;Advanced Materials&lt;/full-title&gt;&lt;abbr-1&gt;Adv. Mater.&lt;/abbr-1&gt;&lt;/periodical&gt;&lt;pages&gt;4472–4476 &lt;/pages&gt;&lt;volume&gt;21&lt;/volume&gt;&lt;number&gt;44&lt;/number&gt;&lt;dates&gt;&lt;year&gt;2009&lt;/year&gt;&lt;pub-dates&gt;&lt;date&gt;Nov 26&lt;/date&gt;&lt;/pub-dates&gt;&lt;/dates&gt;&lt;isbn&gt;0935-9648&lt;/isbn&gt;&lt;accession-num&gt;WOS:000272831900008&lt;/accession-num&gt;&lt;urls&gt;&lt;related-urls&gt;&lt;url&gt;&amp;lt;Go to ISI&amp;gt;://WOS:000272831900008 &lt;/url&gt;&lt;/related-urls&gt;&lt;/urls&gt;&lt;electronic-resource-num&gt;10.1002/adma.200902294&lt;/electronic-resource-num&gt;&lt;/record&gt;&lt;/Cite&gt;&lt;/EndNote&gt;</w:instrText>
      </w:r>
      <w:r w:rsidRPr="00990A94">
        <w:fldChar w:fldCharType="separate"/>
      </w:r>
      <w:r w:rsidR="00B744EA" w:rsidRPr="00990A94">
        <w:rPr>
          <w:noProof/>
          <w:vertAlign w:val="superscript"/>
        </w:rPr>
        <w:t>22</w:t>
      </w:r>
      <w:r w:rsidRPr="00990A94">
        <w:fldChar w:fldCharType="end"/>
      </w:r>
      <w:r w:rsidRPr="00990A94">
        <w:t xml:space="preserve"> We replicated this method and applied a fluorinated self-assembled monolayer on the gold to produce a superhydrophobic wrinkled topography. However, these surfaces were not durable, due to the well-known degradation of the gold-thiol bonds upon exposure to ambient conditions.</w:t>
      </w:r>
      <w:r w:rsidRPr="00990A94">
        <w:fldChar w:fldCharType="begin">
          <w:fldData xml:space="preserve">PEVuZE5vdGU+PENpdGU+PEF1dGhvcj5WZXJpY2F0PC9BdXRob3I+PFllYXI+MjAwODwvWWVhcj48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</w:fldData>
        </w:fldChar>
      </w:r>
      <w:r w:rsidR="007F7E4A" w:rsidRPr="00990A94">
        <w:instrText xml:space="preserve"> ADDIN EN.CITE </w:instrText>
      </w:r>
      <w:r w:rsidR="007F7E4A" w:rsidRPr="00990A94">
        <w:fldChar w:fldCharType="begin">
          <w:fldData xml:space="preserve">PEVuZE5vdGU+PENpdGU+PEF1dGhvcj5WZXJpY2F0PC9BdXRob3I+PFllYXI+MjAwODwvWWVhcj48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</w:fldData>
        </w:fldChar>
      </w:r>
      <w:r w:rsidR="007F7E4A" w:rsidRPr="00990A94">
        <w:instrText xml:space="preserve"> ADDIN EN.CITE.DATA </w:instrText>
      </w:r>
      <w:r w:rsidR="007F7E4A" w:rsidRPr="00990A94">
        <w:fldChar w:fldCharType="end"/>
      </w:r>
      <w:r w:rsidRPr="00990A94">
        <w:fldChar w:fldCharType="separate"/>
      </w:r>
      <w:r w:rsidR="007F7E4A" w:rsidRPr="00990A94">
        <w:rPr>
          <w:noProof/>
          <w:vertAlign w:val="superscript"/>
        </w:rPr>
        <w:t>33-34</w:t>
      </w:r>
      <w:r w:rsidRPr="00990A94">
        <w:fldChar w:fldCharType="end"/>
      </w:r>
      <w:r w:rsidRPr="00990A94">
        <w:t xml:space="preserve"> Wrinkled surfaces were produced using adsorbed PEI/PVDMA layers, but the method required numerous repeated immersions in hydrophobic polymer solutions.</w:t>
      </w:r>
      <w:r w:rsidRPr="00990A94">
        <w:fldChar w:fldCharType="begin"/>
      </w:r>
      <w:r w:rsidR="008B4C39" w:rsidRPr="00990A94">
        <w:instrText xml:space="preserve"> ADDIN EN.CITE &lt;EndNote&gt;&lt;Cite&gt;&lt;Author&gt;Manna&lt;/Author&gt;&lt;Year&gt;2013&lt;/Year&gt;&lt;RecNum&gt;64&lt;/RecNum&gt;&lt;DisplayText&gt;&lt;style face="superscript"&gt;24&lt;/style&gt;&lt;/DisplayText&gt;&lt;record&gt;&lt;rec-number&gt;64&lt;/rec-number&gt;&lt;foreign-keys&gt;&lt;key app="EN" db-id="ptvfdstwqv5s0sear295zasg5ds2rpwzz0p5"&gt;64&lt;/key&gt;&lt;/foreign-keys&gt;&lt;ref-type name="Journal Article"&gt;17&lt;/ref-type&gt;&lt;contributors&gt;&lt;authors&gt;&lt;author&gt;Manna, U.&lt;/author&gt;&lt;author&gt;Carter, M. C. D.&lt;/author&gt;&lt;author&gt;Lynn, D. M.&lt;/author&gt;&lt;/authors&gt;&lt;/contributors&gt;&lt;auth-address&gt;[Manna, Uttam; Lynn, David M.] Univ Wisconsin, Dept Chem &amp;amp; Biol Engn, Madison, WI 53706 USA. [Carter, Matthew C. D.; Lynn, David M.] Univ Wisconsin, Dept Chem, Madison, WI 53706 USA.&amp;#xD;Lynn, DM (reprint author), Univ Wisconsin, Dept Chem &amp;amp; Biol Engn, 1415 Engn Dr, Madison, WI 53706 USA.&amp;#xD;dlynn@engr.wisc.edu&lt;/auth-address&gt;&lt;titles&gt;&lt;title&gt;&amp;quot;Shrink-to-Fit&amp;quot; Superhydrophobicity: Thermally-Induced Microscale Wrinkling of Thin Hydrophobic Multilayers Fabricated on Flexible Shrink-Wrap Substrates&lt;/title&gt;&lt;secondary-title&gt;Advanced Materials&lt;/secondary-title&gt;&lt;/titles&gt;&lt;periodical&gt;&lt;full-title&gt;Advanced Materials&lt;/full-title&gt;&lt;abbr-1&gt;Adv. Mater.&lt;/abbr-1&gt;&lt;/periodical&gt;&lt;pages&gt;3085-3089&lt;/pages&gt;&lt;volume&gt;25&lt;/volume&gt;&lt;number&gt;22&lt;/number&gt;&lt;keywords&gt;&lt;keyword&gt;superhydrophobic&lt;/keyword&gt;&lt;keyword&gt;shrink-to-fit&lt;/keyword&gt;&lt;keyword&gt;self-healing&lt;/keyword&gt;&lt;keyword&gt;hydrophilic patterns&lt;/keyword&gt;&lt;keyword&gt;azlactone&lt;/keyword&gt;&lt;keyword&gt;poly(2-alkenyl azlactone)s&lt;/keyword&gt;&lt;keyword&gt;recent progress&lt;/keyword&gt;&lt;keyword&gt;polymer-films&lt;/keyword&gt;&lt;keyword&gt;surfaces&lt;/keyword&gt;&lt;keyword&gt;microfluidics&lt;/keyword&gt;&lt;keyword&gt;coatings&lt;/keyword&gt;&lt;keyword&gt;arrays&lt;/keyword&gt;&lt;/keywords&gt;&lt;dates&gt;&lt;year&gt;2013&lt;/year&gt;&lt;pub-dates&gt;&lt;date&gt;Jun&lt;/date&gt;&lt;/pub-dates&gt;&lt;/dates&gt;&lt;isbn&gt;0935-9648&lt;/isbn&gt;&lt;accession-num&gt;WOS:000320131300009&lt;/accession-num&gt;&lt;work-type&gt;Article&lt;/work-type&gt;&lt;urls&gt;&lt;related-urls&gt;&lt;url&gt;&amp;lt;Go to ISI&amp;gt;://WOS:000320131300009&lt;/url&gt;&lt;/related-urls&gt;&lt;/urls&gt;&lt;electronic-resource-num&gt;10.1002/adma.201300341&lt;/electronic-resource-num&gt;&lt;language&gt;English&lt;/language&gt;&lt;/record&gt;&lt;/Cite&gt;&lt;/EndNote&gt;</w:instrText>
      </w:r>
      <w:r w:rsidRPr="00990A94">
        <w:fldChar w:fldCharType="separate"/>
      </w:r>
      <w:r w:rsidR="00B744EA" w:rsidRPr="00990A94">
        <w:rPr>
          <w:noProof/>
          <w:vertAlign w:val="superscript"/>
        </w:rPr>
        <w:t>24</w:t>
      </w:r>
      <w:r w:rsidRPr="00990A94">
        <w:fldChar w:fldCharType="end"/>
      </w:r>
      <w:r w:rsidRPr="00990A94">
        <w:t xml:space="preserve"> Wrinkled surfaces were used to transfer the topography by molding onto polymer surfaces to reduce bacterial adhesion, but the process requires an additional step.</w:t>
      </w:r>
      <w:r w:rsidRPr="00990A94">
        <w:fldChar w:fldCharType="begin"/>
      </w:r>
      <w:r w:rsidR="007F7E4A" w:rsidRPr="00990A94">
        <w:instrText xml:space="preserve"> ADDIN EN.CITE &lt;EndNote&gt;&lt;Cite&gt;&lt;Author&gt;Freschauf&lt;/Author&gt;&lt;Year&gt;2012&lt;/Year&gt;&lt;RecNum&gt;1259&lt;/RecNum&gt;&lt;DisplayText&gt;&lt;style face="superscript"&gt;31&lt;/style&gt;&lt;/DisplayText&gt;&lt;record&gt;&lt;rec-number&gt;1259&lt;/rec-number&gt;&lt;foreign-keys&gt;&lt;key app="EN" db-id="v5vsfpewvfv50oe9swdxsv20s2sefwsrv9we" timestamp="1449248289"&gt;1259&lt;/key&gt;&lt;/foreign-keys&gt;&lt;ref-type name="Journal Article"&gt;17&lt;/ref-type&gt;&lt;contributors&gt;&lt;authors&gt;&lt;author&gt;Freschauf, Lauren R. &lt;/author&gt;&lt;author&gt;McLane, Jolie &lt;/author&gt;&lt;author&gt;Sharma, Himanshu &lt;/author&gt;&lt;author&gt;Khine, Michelle &lt;/author&gt;&lt;/authors&gt;&lt;/contributors&gt;&lt;titles&gt;&lt;title&gt;Shrink-Induced Superhydrophobic and Antibacterial Surfaces in Consumer Plastics&lt;/title&gt;&lt;secondary-title&gt;PLoS ONE&lt;/secondary-title&gt;&lt;/titles&gt;&lt;periodical&gt;&lt;full-title&gt;PLoS ONE&lt;/full-title&gt;&lt;/periodical&gt;&lt;pages&gt;e40987&lt;/pages&gt;&lt;volume&gt;7&lt;/volume&gt;&lt;dates&gt;&lt;year&gt;2012&lt;/year&gt;&lt;/dates&gt;&lt;urls&gt;&lt;/urls&gt;&lt;/record&gt;&lt;/Cite&gt;&lt;/EndNote&gt;</w:instrText>
      </w:r>
      <w:r w:rsidRPr="00990A94">
        <w:fldChar w:fldCharType="separate"/>
      </w:r>
      <w:r w:rsidR="007F7E4A" w:rsidRPr="00990A94">
        <w:rPr>
          <w:noProof/>
          <w:vertAlign w:val="superscript"/>
        </w:rPr>
        <w:t>31</w:t>
      </w:r>
      <w:r w:rsidRPr="00990A94">
        <w:fldChar w:fldCharType="end"/>
      </w:r>
      <w:r w:rsidR="00BD77A9" w:rsidRPr="00990A94">
        <w:t xml:space="preserve"> M</w:t>
      </w:r>
      <w:r w:rsidR="004125BC" w:rsidRPr="00990A94">
        <w:t>ost of the methods reported</w:t>
      </w:r>
      <w:r w:rsidR="00BD77A9" w:rsidRPr="00990A94">
        <w:t xml:space="preserve"> in the literature to fabricate</w:t>
      </w:r>
      <w:r w:rsidR="004125BC" w:rsidRPr="00990A94">
        <w:t xml:space="preserve"> superhydrophobic surfaces require multiple sophisticated steps for their preparation, and also typically lead to fragile surfaces, both from the </w:t>
      </w:r>
      <w:proofErr w:type="spellStart"/>
      <w:r w:rsidR="004125BC" w:rsidRPr="00990A94">
        <w:t>thermodynamical</w:t>
      </w:r>
      <w:proofErr w:type="spellEnd"/>
      <w:r w:rsidR="004125BC" w:rsidRPr="00990A94">
        <w:t xml:space="preserve"> and the mechanical point of view.</w:t>
      </w:r>
      <w:r w:rsidR="004125BC" w:rsidRPr="00990A94">
        <w:fldChar w:fldCharType="begin">
          <w:fldData xml:space="preserve">PEVuZE5vdGU+PENpdGU+PEF1dGhvcj5CbG9zc2V5PC9BdXRob3I+PFllYXI+MjAwMzwvWWVhcj48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</w:fldData>
        </w:fldChar>
      </w:r>
      <w:r w:rsidR="00BD77A9" w:rsidRPr="00990A94">
        <w:instrText xml:space="preserve"> ADDIN EN.CITE </w:instrText>
      </w:r>
      <w:r w:rsidR="00BD77A9" w:rsidRPr="00990A94">
        <w:fldChar w:fldCharType="begin">
          <w:fldData xml:space="preserve">PEVuZE5vdGU+PENpdGU+PEF1dGhvcj5CbG9zc2V5PC9BdXRob3I+PFllYXI+MjAwMzwvWWVhcj48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</w:fldData>
        </w:fldChar>
      </w:r>
      <w:r w:rsidR="00BD77A9" w:rsidRPr="00990A94">
        <w:instrText xml:space="preserve"> ADDIN EN.CITE.DATA </w:instrText>
      </w:r>
      <w:r w:rsidR="00BD77A9" w:rsidRPr="00990A94">
        <w:fldChar w:fldCharType="end"/>
      </w:r>
      <w:r w:rsidR="004125BC" w:rsidRPr="00990A94">
        <w:fldChar w:fldCharType="separate"/>
      </w:r>
      <w:r w:rsidR="00BD77A9" w:rsidRPr="00990A94">
        <w:rPr>
          <w:noProof/>
          <w:vertAlign w:val="superscript"/>
        </w:rPr>
        <w:t>5, 20, 35</w:t>
      </w:r>
      <w:r w:rsidR="004125BC" w:rsidRPr="00990A94">
        <w:fldChar w:fldCharType="end"/>
      </w:r>
      <w:r w:rsidR="00BD77A9" w:rsidRPr="00990A94">
        <w:t xml:space="preserve"> A thorough literature review reveals that the mechanical properties of superhydrophobic surfaces are not commonly reported, and the field of nanoindentation on rough surfaces is in its infancy.</w:t>
      </w:r>
      <w:r w:rsidR="001D1026">
        <w:fldChar w:fldCharType="begin"/>
      </w:r>
      <w:r w:rsidR="001D1026">
        <w:instrText xml:space="preserve"> ADDIN EN.CITE &lt;EndNote&gt;&lt;Cite&gt;&lt;Author&gt;Milionis&lt;/Author&gt;&lt;Year&gt;2016&lt;/Year&gt;&lt;RecNum&gt;1260&lt;/RecNum&gt;&lt;DisplayText&gt;&lt;style face="superscript"&gt;36&lt;/style&gt;&lt;/DisplayText&gt;&lt;record&gt;&lt;rec-number&gt;1260&lt;/rec-number&gt;&lt;foreign-keys&gt;&lt;key app="EN" db-id="ptvfdstwqv5s0sear295zasg5ds2rpwzz0p5"&gt;1260&lt;/key&gt;&lt;/foreign-keys&gt;&lt;ref-type name="Journal Article"&gt;17&lt;/ref-type&gt;&lt;contributors&gt;&lt;authors&gt;&lt;author&gt;Milionis, Athanasios&lt;/author&gt;&lt;author&gt;Loth, Eric&lt;/author&gt;&lt;author&gt;Bayer, Ilker S.&lt;/author&gt;&lt;/authors&gt;&lt;/contributors&gt;&lt;titles&gt;&lt;title&gt;Recent advances in the mechanical durability of superhydrophobic materials&lt;/title&gt;&lt;secondary-title&gt;Adv. Colloid Interface Sci.&lt;/secondary-title&gt;&lt;/titles&gt;&lt;periodical&gt;&lt;full-title&gt;Advances in Colloid and Interface Science&lt;/full-title&gt;&lt;abbr-1&gt;Adv. Colloid Interface Sci.&lt;/abbr-1&gt;&lt;/periodical&gt;&lt;pages&gt;57-79&lt;/pages&gt;&lt;volume&gt;229&lt;/volume&gt;&lt;keywords&gt;&lt;keyword&gt;Durable superhydrophobicity&lt;/keyword&gt;&lt;keyword&gt;Wear&lt;/keyword&gt;&lt;keyword&gt;Textured surfaces&lt;/keyword&gt;&lt;keyword&gt;Surface wetting&lt;/keyword&gt;&lt;keyword&gt;Superhydrophobic&lt;/keyword&gt;&lt;keyword&gt;Abrasion&lt;/keyword&gt;&lt;/keywords&gt;&lt;dates&gt;&lt;year&gt;2016&lt;/year&gt;&lt;pub-dates&gt;&lt;date&gt;3//&lt;/date&gt;&lt;/pub-dates&gt;&lt;/dates&gt;&lt;isbn&gt;0001-8686&lt;/isbn&gt;&lt;urls&gt;&lt;related-urls&gt;&lt;url&gt;http://www.sciencedirect.com/science/article/pii/S0001868615002377&lt;/url&gt;&lt;/related-urls&gt;&lt;/urls&gt;&lt;electronic-resource-num&gt;http://dx.doi.org/10.1016/j.cis.2015.12.007&lt;/electronic-resource-num&gt;&lt;/record&gt;&lt;/Cite&gt;&lt;/EndNote&gt;</w:instrText>
      </w:r>
      <w:r w:rsidR="001D1026">
        <w:fldChar w:fldCharType="separate"/>
      </w:r>
      <w:r w:rsidR="001D1026" w:rsidRPr="001D1026">
        <w:rPr>
          <w:noProof/>
          <w:vertAlign w:val="superscript"/>
        </w:rPr>
        <w:t>36</w:t>
      </w:r>
      <w:r w:rsidR="001D1026">
        <w:fldChar w:fldCharType="end"/>
      </w:r>
      <w:bookmarkStart w:id="0" w:name="_GoBack"/>
      <w:bookmarkEnd w:id="0"/>
      <w:r w:rsidR="00BD77A9" w:rsidRPr="00990A94">
        <w:t xml:space="preserve"> </w:t>
      </w:r>
    </w:p>
    <w:p w14:paraId="5C23DF6F" w14:textId="63A222A3" w:rsidR="00971A2A" w:rsidRPr="00990A94" w:rsidRDefault="00B955DA" w:rsidP="00971A2A">
      <w:pPr>
        <w:pStyle w:val="TAMainText"/>
      </w:pPr>
      <w:r w:rsidRPr="00990A94">
        <w:lastRenderedPageBreak/>
        <w:t>Here, an amorphous fluoropolymer (Teflon AF 1600)</w:t>
      </w:r>
      <w:r w:rsidRPr="00990A94" w:rsidDel="00610583">
        <w:t xml:space="preserve"> </w:t>
      </w:r>
      <w:r w:rsidRPr="00990A94">
        <w:t>was applied directly in thin films onto two types of shrinkable substrates: Polyshrink</w:t>
      </w:r>
      <w:r w:rsidRPr="00990A94">
        <w:rPr>
          <w:vertAlign w:val="superscript"/>
        </w:rPr>
        <w:t>TM</w:t>
      </w:r>
      <w:r w:rsidRPr="00990A94">
        <w:t>, a shrink polystyrene substrate used as a children’s toy, which upon annealing at 160 °C shrinks to about 30% of its original size; and polyolefin, a shrink wrap which shrinks to 10% of its original size.</w:t>
      </w:r>
      <w:r w:rsidR="009152BA" w:rsidRPr="00990A94">
        <w:t xml:space="preserve"> </w:t>
      </w:r>
      <w:r w:rsidR="00A35760" w:rsidRPr="00990A94">
        <w:t>To our knowledge, this is the first time that a single Teflon coating has been wrinkled in this manner, and shown to possess robust superhydrophobic properties.</w:t>
      </w:r>
    </w:p>
    <w:p w14:paraId="0C26271A" w14:textId="77777777" w:rsidR="00971A2A" w:rsidRPr="00990A94" w:rsidRDefault="00AE4445" w:rsidP="00971A2A">
      <w:pPr>
        <w:pStyle w:val="TAMainText"/>
        <w:spacing w:after="240"/>
        <w:ind w:firstLine="0"/>
        <w:jc w:val="left"/>
        <w:rPr>
          <w:b/>
          <w:bCs/>
        </w:rPr>
      </w:pPr>
      <w:r w:rsidRPr="00990A94">
        <w:rPr>
          <w:b/>
          <w:bCs/>
        </w:rPr>
        <w:t>Materials and Method</w:t>
      </w:r>
      <w:r w:rsidR="00A35760" w:rsidRPr="00990A94">
        <w:rPr>
          <w:b/>
          <w:bCs/>
        </w:rPr>
        <w:t>s</w:t>
      </w:r>
    </w:p>
    <w:p w14:paraId="2EB6D1DC" w14:textId="365BB37A" w:rsidR="00B955DA" w:rsidRPr="00990A94" w:rsidRDefault="00B955DA" w:rsidP="00971A2A">
      <w:pPr>
        <w:pStyle w:val="TAMainText"/>
      </w:pPr>
      <w:r w:rsidRPr="00990A94">
        <w:t xml:space="preserve">The substrates used were </w:t>
      </w:r>
      <w:proofErr w:type="spellStart"/>
      <w:r w:rsidRPr="00990A94">
        <w:t>Cryovac</w:t>
      </w:r>
      <w:proofErr w:type="spellEnd"/>
      <w:r w:rsidRPr="00990A94">
        <w:t xml:space="preserve"> Soft Shrink Film D940 (polyolefin, Get Packed Packing), and Polyshrink™</w:t>
      </w:r>
      <w:r w:rsidR="007E453E" w:rsidRPr="00990A94">
        <w:t>, which is</w:t>
      </w:r>
      <w:r w:rsidRPr="00990A94">
        <w:t xml:space="preserve"> made of polystyrene, as established by thermo gravimetric analysis</w:t>
      </w:r>
      <w:r w:rsidR="008B4C39" w:rsidRPr="00990A94">
        <w:t xml:space="preserve"> (Figure S1)</w:t>
      </w:r>
      <w:r w:rsidRPr="00990A94">
        <w:t>, differential scanning calorimetry and conta</w:t>
      </w:r>
      <w:r w:rsidR="00E621C0" w:rsidRPr="00990A94">
        <w:t>ct angle measurements</w:t>
      </w:r>
      <w:r w:rsidRPr="00990A94">
        <w:t xml:space="preserve">. All samples and glassware were cleaned in ethanol and blown dry with a high purity nitrogen stream. Films were prepared by spin coating 50 </w:t>
      </w:r>
      <w:proofErr w:type="spellStart"/>
      <w:r w:rsidRPr="00990A94">
        <w:t>μl</w:t>
      </w:r>
      <w:proofErr w:type="spellEnd"/>
      <w:r w:rsidRPr="00990A94">
        <w:t xml:space="preserve"> of Teflon AF solution (6% - 0.75% w/w) in fluorinated solvent FC-40 (3M), onto shrinkable plastic squares (area 3-5 cm</w:t>
      </w:r>
      <w:r w:rsidRPr="00990A94">
        <w:rPr>
          <w:vertAlign w:val="superscript"/>
        </w:rPr>
        <w:t>2</w:t>
      </w:r>
      <w:r w:rsidRPr="00990A94">
        <w:t>, spun at 3000 - 8000 rpm, resulting in thicknesses 718 - 13 nm). As polyolefin is thin and flexible, it was pre-shrunk onto a glass slide prior to spin coating.</w:t>
      </w:r>
      <w:r w:rsidR="009D211E" w:rsidRPr="00990A94">
        <w:t xml:space="preserve"> </w:t>
      </w:r>
      <w:r w:rsidRPr="00990A94">
        <w:t xml:space="preserve">The Teflon thickness was quantified by spectroscopy ellipsometry (J.A. Woollam Co. Inc., M2000V) on silicon wafers coated with a polystyrene film. Shrinking was performed in an oven at approx. 160 °C for 2 minutes for Polyshrink™ substrates, and approximately 110 °C for polyolefin substrates. </w:t>
      </w:r>
    </w:p>
    <w:p w14:paraId="369DAE5A" w14:textId="1DC99B58" w:rsidR="00B955DA" w:rsidRPr="00990A94" w:rsidRDefault="00B955DA" w:rsidP="00971A2A">
      <w:pPr>
        <w:pStyle w:val="TAMainText"/>
      </w:pPr>
      <w:r w:rsidRPr="00990A94">
        <w:t>For imaging a Zeiss EVO/</w:t>
      </w:r>
      <w:proofErr w:type="spellStart"/>
      <w:r w:rsidRPr="00990A94">
        <w:t>Qemscan</w:t>
      </w:r>
      <w:proofErr w:type="spellEnd"/>
      <w:r w:rsidRPr="00990A94">
        <w:t xml:space="preserve"> SEM and a Bruker Multimode 8 AFM in Tapping Mode were used. The measurement of wrinkle wavelength (width) was taken from trough to trough either side of the wrinkle features</w:t>
      </w:r>
      <w:r w:rsidR="00423E19" w:rsidRPr="00990A94">
        <w:t xml:space="preserve"> (Figure S2)</w:t>
      </w:r>
      <w:r w:rsidRPr="00990A94">
        <w:t>.</w:t>
      </w:r>
    </w:p>
    <w:p w14:paraId="5A368CD5" w14:textId="77777777" w:rsidR="00B955DA" w:rsidRPr="00990A94" w:rsidRDefault="00B955DA" w:rsidP="00971A2A">
      <w:pPr>
        <w:pStyle w:val="TAMainText"/>
        <w:rPr>
          <w:szCs w:val="23"/>
        </w:rPr>
      </w:pPr>
      <w:r w:rsidRPr="00990A94">
        <w:rPr>
          <w:szCs w:val="23"/>
        </w:rPr>
        <w:t xml:space="preserve">Surface wettabillity measurements were performed with a KSV CAM 200 goniometer and Milli-Q water. Advancing and receding contact angles were collected both with volume </w:t>
      </w:r>
      <w:proofErr w:type="gramStart"/>
      <w:r w:rsidRPr="00990A94">
        <w:rPr>
          <w:szCs w:val="23"/>
        </w:rPr>
        <w:lastRenderedPageBreak/>
        <w:t>addition/subtraction</w:t>
      </w:r>
      <w:proofErr w:type="gramEnd"/>
      <w:r w:rsidRPr="00990A94">
        <w:rPr>
          <w:szCs w:val="23"/>
        </w:rPr>
        <w:t xml:space="preserve"> and by roll off, with drop volumes of 10 µl used for static and roll off measurements. Three measurements per sample were taken and averaged. </w:t>
      </w:r>
    </w:p>
    <w:p w14:paraId="79C5B4EC" w14:textId="540EDCE0" w:rsidR="00B955DA" w:rsidRPr="00990A94" w:rsidRDefault="00B955DA" w:rsidP="00971A2A">
      <w:pPr>
        <w:pStyle w:val="TAMainText"/>
        <w:rPr>
          <w:szCs w:val="23"/>
        </w:rPr>
      </w:pPr>
      <w:r w:rsidRPr="00990A94">
        <w:rPr>
          <w:szCs w:val="23"/>
        </w:rPr>
        <w:t>Pencil hardness tests were performed following ASTM D3363 without the use of a holder.</w:t>
      </w:r>
      <w:r w:rsidRPr="00990A94">
        <w:rPr>
          <w:szCs w:val="23"/>
        </w:rPr>
        <w:fldChar w:fldCharType="begin"/>
      </w:r>
      <w:r w:rsidR="001D1026">
        <w:rPr>
          <w:szCs w:val="23"/>
        </w:rPr>
        <w:instrText xml:space="preserve"> ADDIN EN.CITE &lt;EndNote&gt;&lt;Cite&gt;&lt;Author&gt;ASTM International&lt;/Author&gt;&lt;Year&gt;2011&lt;/Year&gt;&lt;RecNum&gt;205&lt;/RecNum&gt;&lt;DisplayText&gt;&lt;style face="superscript"&gt;37&lt;/style&gt;&lt;/DisplayText&gt;&lt;record&gt;&lt;rec-number&gt;205&lt;/rec-number&gt;&lt;foreign-keys&gt;&lt;key app="EN" db-id="ptvfdstwqv5s0sear295zasg5ds2rpwzz0p5"&gt;205&lt;/key&gt;&lt;/foreign-keys&gt;&lt;ref-type name="Standard"&gt;58&lt;/ref-type&gt;&lt;contributors&gt;&lt;authors&gt;&lt;author&gt;ASTM International,&lt;/author&gt;&lt;/authors&gt;&lt;/contributors&gt;&lt;titles&gt;&lt;title&gt;Standard Test Method for Film Hardness by Pencil Test&lt;/title&gt;&lt;/titles&gt;&lt;dates&gt;&lt;year&gt;2011&lt;/year&gt;&lt;/dates&gt;&lt;pub-location&gt;West Conshohocken, PA&lt;/pub-location&gt;&lt;accession-num&gt;ASTM D3363-05(2011)e2&lt;/accession-num&gt;&lt;urls&gt;&lt;/urls&gt;&lt;/record&gt;&lt;/Cite&gt;&lt;/EndNote&gt;</w:instrText>
      </w:r>
      <w:r w:rsidRPr="00990A94">
        <w:rPr>
          <w:szCs w:val="23"/>
        </w:rPr>
        <w:fldChar w:fldCharType="separate"/>
      </w:r>
      <w:r w:rsidR="001D1026" w:rsidRPr="001D1026">
        <w:rPr>
          <w:noProof/>
          <w:szCs w:val="23"/>
          <w:vertAlign w:val="superscript"/>
        </w:rPr>
        <w:t>37</w:t>
      </w:r>
      <w:r w:rsidRPr="00990A94">
        <w:rPr>
          <w:szCs w:val="23"/>
        </w:rPr>
        <w:fldChar w:fldCharType="end"/>
      </w:r>
      <w:r w:rsidRPr="00990A94">
        <w:rPr>
          <w:szCs w:val="23"/>
        </w:rPr>
        <w:t xml:space="preserve"> Seven pencil lead hardness from 6B to 6H were selected, and pushed by hand across the surface at a 45° angle. The lead grade that did not remove the wrinkled topography from the surface (as imaged by SEM) was given as the hardness rating. For cavitation experiments surfaces were </w:t>
      </w:r>
      <w:proofErr w:type="spellStart"/>
      <w:r w:rsidRPr="00990A94">
        <w:rPr>
          <w:szCs w:val="23"/>
        </w:rPr>
        <w:t>sonicated</w:t>
      </w:r>
      <w:proofErr w:type="spellEnd"/>
      <w:r w:rsidRPr="00990A94">
        <w:rPr>
          <w:szCs w:val="23"/>
        </w:rPr>
        <w:t xml:space="preserve"> in a beaker of Milli-Q water with a FXP4 </w:t>
      </w:r>
      <w:proofErr w:type="spellStart"/>
      <w:r w:rsidRPr="00990A94">
        <w:rPr>
          <w:szCs w:val="23"/>
        </w:rPr>
        <w:t>UniSonics</w:t>
      </w:r>
      <w:proofErr w:type="spellEnd"/>
      <w:r w:rsidRPr="00990A94">
        <w:rPr>
          <w:szCs w:val="23"/>
        </w:rPr>
        <w:t xml:space="preserve"> </w:t>
      </w:r>
      <w:proofErr w:type="spellStart"/>
      <w:r w:rsidRPr="00990A94">
        <w:rPr>
          <w:szCs w:val="23"/>
        </w:rPr>
        <w:t>Sonicator</w:t>
      </w:r>
      <w:proofErr w:type="spellEnd"/>
      <w:r w:rsidRPr="00990A94">
        <w:rPr>
          <w:szCs w:val="23"/>
        </w:rPr>
        <w:t xml:space="preserve">, at 50 Hz for up to 2 hours, and then the samples were dried with ethanol, high purity nitrogen stream, and under vacuum for 10 minutes.  </w:t>
      </w:r>
    </w:p>
    <w:p w14:paraId="30BAB101" w14:textId="020A38C2" w:rsidR="00B955DA" w:rsidRPr="00990A94" w:rsidRDefault="00B955DA" w:rsidP="00971A2A">
      <w:pPr>
        <w:pStyle w:val="TAMainText"/>
        <w:rPr>
          <w:szCs w:val="23"/>
        </w:rPr>
      </w:pPr>
      <w:r w:rsidRPr="00990A94">
        <w:rPr>
          <w:szCs w:val="23"/>
        </w:rPr>
        <w:t>Anton Paar Nano Scratch Tester (NST), with a 5 µm spherical diamond indenter (SC-A24) was used for nano</w:t>
      </w:r>
      <w:r w:rsidR="00423E19" w:rsidRPr="00990A94">
        <w:rPr>
          <w:szCs w:val="23"/>
        </w:rPr>
        <w:t xml:space="preserve"> </w:t>
      </w:r>
      <w:r w:rsidRPr="00990A94">
        <w:rPr>
          <w:szCs w:val="23"/>
        </w:rPr>
        <w:t>scratch tests.</w:t>
      </w:r>
      <w:r w:rsidR="00E621C0" w:rsidRPr="00990A94">
        <w:rPr>
          <w:szCs w:val="23"/>
        </w:rPr>
        <w:t xml:space="preserve"> A schematic of the set-up is shown in Figure S</w:t>
      </w:r>
      <w:r w:rsidR="00423E19" w:rsidRPr="00990A94">
        <w:rPr>
          <w:szCs w:val="23"/>
        </w:rPr>
        <w:t>3</w:t>
      </w:r>
      <w:r w:rsidR="00E621C0" w:rsidRPr="00990A94">
        <w:rPr>
          <w:szCs w:val="23"/>
        </w:rPr>
        <w:t>.</w:t>
      </w:r>
      <w:r w:rsidRPr="00990A94">
        <w:rPr>
          <w:szCs w:val="23"/>
        </w:rPr>
        <w:t xml:space="preserve"> Scratch lengths were 0.5 mm, with loading force from 0.5 – 30 mN, and were performed 6 times per sample, with varying force loading rates of 59 – 199 mN/min. Nanoindentation was performed using a </w:t>
      </w:r>
      <w:proofErr w:type="spellStart"/>
      <w:r w:rsidRPr="00990A94">
        <w:rPr>
          <w:szCs w:val="23"/>
        </w:rPr>
        <w:t>Hysitron</w:t>
      </w:r>
      <w:proofErr w:type="spellEnd"/>
      <w:r w:rsidRPr="00990A94">
        <w:rPr>
          <w:szCs w:val="23"/>
        </w:rPr>
        <w:t xml:space="preserve"> nanoindenter with a </w:t>
      </w:r>
      <w:proofErr w:type="spellStart"/>
      <w:r w:rsidRPr="00990A94">
        <w:rPr>
          <w:szCs w:val="23"/>
        </w:rPr>
        <w:t>NorthStar</w:t>
      </w:r>
      <w:proofErr w:type="spellEnd"/>
      <w:r w:rsidRPr="00990A94">
        <w:rPr>
          <w:szCs w:val="23"/>
        </w:rPr>
        <w:t xml:space="preserve"> 40 nm 90</w:t>
      </w:r>
      <w:r w:rsidRPr="00990A94">
        <w:rPr>
          <w:rFonts w:ascii="Calibri" w:hAnsi="Calibri"/>
          <w:szCs w:val="23"/>
        </w:rPr>
        <w:t>°</w:t>
      </w:r>
      <w:r w:rsidRPr="00990A94">
        <w:rPr>
          <w:szCs w:val="23"/>
        </w:rPr>
        <w:t xml:space="preserve"> tip (corner tip on fused quartz), with 6 indentations per sample. </w:t>
      </w:r>
      <w:r w:rsidRPr="00990A94">
        <w:t xml:space="preserve">The penetration depth was kept to a minimum to </w:t>
      </w:r>
      <w:proofErr w:type="spellStart"/>
      <w:r w:rsidRPr="00990A94">
        <w:t>mimimize</w:t>
      </w:r>
      <w:proofErr w:type="spellEnd"/>
      <w:r w:rsidRPr="00990A94">
        <w:t xml:space="preserve"> the effects of the underlying substrate.</w:t>
      </w:r>
      <w:r w:rsidRPr="00990A94">
        <w:fldChar w:fldCharType="begin"/>
      </w:r>
      <w:r w:rsidR="001D1026">
        <w:instrText xml:space="preserve"> ADDIN EN.CITE &lt;EndNote&gt;&lt;Cite&gt;&lt;Author&gt;Oliver&lt;/Author&gt;&lt;Year&gt;1992&lt;/Year&gt;&lt;RecNum&gt;1227&lt;/RecNum&gt;&lt;DisplayText&gt;&lt;style face="superscript"&gt;38&lt;/style&gt;&lt;/DisplayText&gt;&lt;record&gt;&lt;rec-number&gt;1227&lt;/rec-number&gt;&lt;foreign-keys&gt;&lt;key app="EN" db-id="ptvfdstwqv5s0sear295zasg5ds2rpwzz0p5"&gt;1227&lt;/key&gt;&lt;/foreign-keys&gt;&lt;ref-type name="Journal Article"&gt;17&lt;/ref-type&gt;&lt;contributors&gt;&lt;authors&gt;&lt;author&gt;Oliver, W. C.&lt;/author&gt;&lt;author&gt;Pharr, G. M.&lt;/author&gt;&lt;/authors&gt;&lt;/contributors&gt;&lt;auth-address&gt;RICE UNIV,DEPT MAT SCI,HOUSTON,TX 77251.&amp;#xD;OLIVER, WC (reprint author), OAK RIDGE NATL LAB,DIV MET &amp;amp; CERAM,OAK RIDGE,TN 37831, USA.&lt;/auth-address&gt;&lt;titles&gt;&lt;title&gt;An Improved Technique for determining Hardness and Elastic Modulus Using Load and Displacement Sensing Indentation Experiments&lt;/title&gt;&lt;secondary-title&gt;Journal of Materials Research&lt;/secondary-title&gt;&lt;alt-title&gt;J. Mater. Res.&lt;/alt-title&gt;&lt;/titles&gt;&lt;periodical&gt;&lt;full-title&gt;Journal of Materials Research&lt;/full-title&gt;&lt;abbr-1&gt;J. Mater. Res.&lt;/abbr-1&gt;&lt;/periodical&gt;&lt;alt-periodical&gt;&lt;full-title&gt;Journal of Materials Research&lt;/full-title&gt;&lt;abbr-1&gt;J. Mater. Res.&lt;/abbr-1&gt;&lt;/alt-periodical&gt;&lt;pages&gt;1564-1583&lt;/pages&gt;&lt;volume&gt;7&lt;/volume&gt;&lt;number&gt;6&lt;/number&gt;&lt;keywords&gt;&lt;keyword&gt;SILICON&lt;/keyword&gt;&lt;keyword&gt;BEHAVIOR&lt;/keyword&gt;&lt;keyword&gt;Materials Science, Multidisciplinary&lt;/keyword&gt;&lt;/keywords&gt;&lt;dates&gt;&lt;year&gt;1992&lt;/year&gt;&lt;pub-dates&gt;&lt;date&gt;Jun&lt;/date&gt;&lt;/pub-dates&gt;&lt;/dates&gt;&lt;isbn&gt;0884-2914&lt;/isbn&gt;&lt;accession-num&gt;WOS:A1992HY10600033&lt;/accession-num&gt;&lt;work-type&gt;Article&lt;/work-type&gt;&lt;urls&gt;&lt;related-urls&gt;&lt;url&gt;&amp;lt;Go to ISI&amp;gt;://WOS:A1992HY10600033&lt;/url&gt;&lt;/related-urls&gt;&lt;/urls&gt;&lt;electronic-resource-num&gt;10.1557/jmr.1992.1564&lt;/electronic-resource-num&gt;&lt;language&gt;English&lt;/language&gt;&lt;/record&gt;&lt;/Cite&gt;&lt;/EndNote&gt;</w:instrText>
      </w:r>
      <w:r w:rsidRPr="00990A94">
        <w:fldChar w:fldCharType="separate"/>
      </w:r>
      <w:r w:rsidR="001D1026" w:rsidRPr="001D1026">
        <w:rPr>
          <w:noProof/>
          <w:vertAlign w:val="superscript"/>
        </w:rPr>
        <w:t>38</w:t>
      </w:r>
      <w:r w:rsidRPr="00990A94">
        <w:fldChar w:fldCharType="end"/>
      </w:r>
      <w:proofErr w:type="gramStart"/>
      <w:r w:rsidRPr="00990A94">
        <w:rPr>
          <w:vertAlign w:val="superscript"/>
        </w:rPr>
        <w:t>,</w:t>
      </w:r>
      <w:proofErr w:type="gramEnd"/>
      <w:r w:rsidRPr="00990A94">
        <w:fldChar w:fldCharType="begin">
          <w:fldData xml:space="preserve">PEVuZE5vdGU+PENpdGU+PEF1dGhvcj5MaTwvQXV0aG9yPjxZZWFyPjIwMDI8L1llYXI+PFJlY051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</w:fldData>
        </w:fldChar>
      </w:r>
      <w:r w:rsidR="001D1026">
        <w:instrText xml:space="preserve"> ADDIN EN.CITE </w:instrText>
      </w:r>
      <w:r w:rsidR="001D1026">
        <w:fldChar w:fldCharType="begin">
          <w:fldData xml:space="preserve">PEVuZE5vdGU+PENpdGU+PEF1dGhvcj5MaTwvQXV0aG9yPjxZZWFyPjIwMDI8L1llYXI+PFJlY051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</w:fldData>
        </w:fldChar>
      </w:r>
      <w:r w:rsidR="001D1026">
        <w:instrText xml:space="preserve"> ADDIN EN.CITE.DATA </w:instrText>
      </w:r>
      <w:r w:rsidR="001D1026">
        <w:fldChar w:fldCharType="end"/>
      </w:r>
      <w:r w:rsidRPr="00990A94">
        <w:fldChar w:fldCharType="separate"/>
      </w:r>
      <w:r w:rsidR="001D1026" w:rsidRPr="001D1026">
        <w:rPr>
          <w:noProof/>
          <w:vertAlign w:val="superscript"/>
        </w:rPr>
        <w:t>39</w:t>
      </w:r>
      <w:r w:rsidRPr="00990A94">
        <w:fldChar w:fldCharType="end"/>
      </w:r>
      <w:r w:rsidRPr="00990A94">
        <w:t xml:space="preserve"> </w:t>
      </w:r>
    </w:p>
    <w:p w14:paraId="0525432A" w14:textId="77777777" w:rsidR="00B955DA" w:rsidRPr="00990A94" w:rsidRDefault="00B955DA" w:rsidP="000B5610">
      <w:pPr>
        <w:pStyle w:val="TAMainText"/>
        <w:spacing w:after="240"/>
        <w:ind w:firstLine="0"/>
        <w:jc w:val="left"/>
      </w:pPr>
    </w:p>
    <w:p w14:paraId="018E66E5" w14:textId="77777777" w:rsidR="00B955DA" w:rsidRPr="00990A94" w:rsidRDefault="00B955DA" w:rsidP="000B5610">
      <w:pPr>
        <w:pStyle w:val="TAMainText"/>
        <w:spacing w:after="240"/>
        <w:ind w:firstLine="0"/>
        <w:jc w:val="left"/>
        <w:rPr>
          <w:b/>
        </w:rPr>
      </w:pPr>
      <w:r w:rsidRPr="00990A94">
        <w:rPr>
          <w:b/>
        </w:rPr>
        <w:t>Results and Discussion</w:t>
      </w:r>
    </w:p>
    <w:p w14:paraId="4F0E215A" w14:textId="03E72F0B" w:rsidR="00B955DA" w:rsidRPr="00990A94" w:rsidRDefault="00B955DA" w:rsidP="00971A2A">
      <w:pPr>
        <w:pStyle w:val="TAMainText"/>
      </w:pPr>
      <w:r w:rsidRPr="00990A94">
        <w:t xml:space="preserve">Figure 1 illustrates the striking wrinkled topographies produced </w:t>
      </w:r>
      <w:r w:rsidR="007E453E" w:rsidRPr="00990A94">
        <w:t xml:space="preserve">on Teflon films coated </w:t>
      </w:r>
      <w:r w:rsidRPr="00990A94">
        <w:t>on the Polyshrink substrate upon thermal annealing: a dense mat of single-scale kinked wrinkles covered the entire surface within two minutes of annealing. The wrinkles appeared because at 160 °C the Young's modulus of the bottom Polyshrink is 20 MPa (</w:t>
      </w:r>
      <w:proofErr w:type="gramStart"/>
      <w:r w:rsidRPr="00990A94">
        <w:rPr>
          <w:i/>
        </w:rPr>
        <w:t>T</w:t>
      </w:r>
      <w:r w:rsidRPr="00990A94">
        <w:rPr>
          <w:vertAlign w:val="subscript"/>
        </w:rPr>
        <w:t>g</w:t>
      </w:r>
      <w:proofErr w:type="gramEnd"/>
      <w:r w:rsidRPr="00990A94">
        <w:t xml:space="preserve"> ≈ 110 °C, Figure S</w:t>
      </w:r>
      <w:r w:rsidR="00E621C0" w:rsidRPr="00990A94">
        <w:t>1</w:t>
      </w:r>
      <w:r w:rsidRPr="00990A94">
        <w:t>), while that of the bulk Teflon AF1600 is 600 MPa (</w:t>
      </w:r>
      <w:r w:rsidRPr="00990A94">
        <w:rPr>
          <w:i/>
        </w:rPr>
        <w:t>T</w:t>
      </w:r>
      <w:r w:rsidRPr="00990A94">
        <w:rPr>
          <w:vertAlign w:val="subscript"/>
        </w:rPr>
        <w:t>g</w:t>
      </w:r>
      <w:r w:rsidRPr="00990A94">
        <w:t xml:space="preserve"> ≈ 160 °C).</w:t>
      </w:r>
      <w:r w:rsidRPr="00990A94">
        <w:fldChar w:fldCharType="begin">
          <w:fldData xml:space="preserve">PEVuZE5vdGU+PENpdGU+PEF1dGhvcj5HcmVjbzwvQXV0aG9yPjxZZWFyPjIwMTU8L1llYXI+PFJl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</w:fldData>
        </w:fldChar>
      </w:r>
      <w:r w:rsidR="001D1026">
        <w:instrText xml:space="preserve"> ADDIN EN.CITE </w:instrText>
      </w:r>
      <w:r w:rsidR="001D1026">
        <w:fldChar w:fldCharType="begin">
          <w:fldData xml:space="preserve">PEVuZE5vdGU+PENpdGU+PEF1dGhvcj5HcmVjbzwvQXV0aG9yPjxZZWFyPjIwMTU8L1llYXI+PFJl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</w:fldData>
        </w:fldChar>
      </w:r>
      <w:r w:rsidR="001D1026">
        <w:instrText xml:space="preserve"> ADDIN EN.CITE.DATA </w:instrText>
      </w:r>
      <w:r w:rsidR="001D1026">
        <w:fldChar w:fldCharType="end"/>
      </w:r>
      <w:r w:rsidRPr="00990A94">
        <w:fldChar w:fldCharType="separate"/>
      </w:r>
      <w:r w:rsidR="001D1026" w:rsidRPr="001D1026">
        <w:rPr>
          <w:noProof/>
          <w:vertAlign w:val="superscript"/>
        </w:rPr>
        <w:t>40-41</w:t>
      </w:r>
      <w:r w:rsidRPr="00990A94">
        <w:fldChar w:fldCharType="end"/>
      </w:r>
      <w:r w:rsidRPr="00990A94">
        <w:t xml:space="preserve"> As predicted by Eq. (1), the </w:t>
      </w:r>
      <w:r w:rsidRPr="00990A94">
        <w:lastRenderedPageBreak/>
        <w:t>wavelength of the produced wrinkles varied gradually and reproducibly with the initial film thickness, from the microscale (4360 nm for 718 nm thick films, Figures 1(a) and (b)) to the nanoscale (85 nm for a 13 nm film, Figures 1(e) and (f)). The height of the wrinkles also decreased proportionally to film thickness in a reproducible fashion. The thinnest Teflon films (13 nm) wrinkled, but also revealed defects in the underlying Polyshrink</w:t>
      </w:r>
      <w:r w:rsidRPr="00990A94">
        <w:rPr>
          <w:vertAlign w:val="superscript"/>
        </w:rPr>
        <w:t>TM</w:t>
      </w:r>
      <w:r w:rsidRPr="00990A94">
        <w:t xml:space="preserve"> substrate (Figures 1(e)), and below this threshold wrinkles were not obtained. The glass transition temperature (</w:t>
      </w:r>
      <w:proofErr w:type="gramStart"/>
      <w:r w:rsidRPr="00990A94">
        <w:rPr>
          <w:i/>
        </w:rPr>
        <w:t>T</w:t>
      </w:r>
      <w:r w:rsidRPr="00990A94">
        <w:rPr>
          <w:vertAlign w:val="subscript"/>
        </w:rPr>
        <w:t>g</w:t>
      </w:r>
      <w:proofErr w:type="gramEnd"/>
      <w:r w:rsidRPr="00990A94">
        <w:t>) of ultrathin polymer films decreases substantially with respect to its bulk value, and here the</w:t>
      </w:r>
      <w:r w:rsidRPr="00990A94">
        <w:rPr>
          <w:i/>
        </w:rPr>
        <w:t xml:space="preserve"> T</w:t>
      </w:r>
      <w:r w:rsidRPr="00990A94">
        <w:rPr>
          <w:vertAlign w:val="subscript"/>
        </w:rPr>
        <w:t>g</w:t>
      </w:r>
      <w:r w:rsidRPr="00990A94">
        <w:t xml:space="preserve"> of the thinnest Teflon films was below the annealing temperature.</w:t>
      </w:r>
      <w:r w:rsidRPr="00990A94">
        <w:fldChar w:fldCharType="begin">
          <w:fldData xml:space="preserve">PEVuZE5vdGU+PENpdGU+PEF1dGhvcj5DaHVuZzwvQXV0aG9yPjxZZWFyPjIwMTE8L1llYXI+PFJl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=
</w:fldData>
        </w:fldChar>
      </w:r>
      <w:r w:rsidR="001D1026">
        <w:instrText xml:space="preserve"> ADDIN EN.CITE </w:instrText>
      </w:r>
      <w:r w:rsidR="001D1026">
        <w:fldChar w:fldCharType="begin">
          <w:fldData xml:space="preserve">PEVuZE5vdGU+PENpdGU+PEF1dGhvcj5DaHVuZzwvQXV0aG9yPjxZZWFyPjIwMTE8L1llYXI+PFJl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=
</w:fldData>
        </w:fldChar>
      </w:r>
      <w:r w:rsidR="001D1026">
        <w:instrText xml:space="preserve"> ADDIN EN.CITE.DATA </w:instrText>
      </w:r>
      <w:r w:rsidR="001D1026">
        <w:fldChar w:fldCharType="end"/>
      </w:r>
      <w:r w:rsidRPr="00990A94">
        <w:fldChar w:fldCharType="separate"/>
      </w:r>
      <w:r w:rsidR="001D1026" w:rsidRPr="001D1026">
        <w:rPr>
          <w:noProof/>
          <w:vertAlign w:val="superscript"/>
        </w:rPr>
        <w:t>25, 42-43</w:t>
      </w:r>
      <w:r w:rsidRPr="00990A94">
        <w:fldChar w:fldCharType="end"/>
      </w:r>
      <w:r w:rsidRPr="00990A94">
        <w:t xml:space="preserve"> </w:t>
      </w:r>
      <w:proofErr w:type="gramStart"/>
      <w:r w:rsidRPr="00990A94">
        <w:t>Indeed</w:t>
      </w:r>
      <w:proofErr w:type="gramEnd"/>
      <w:r w:rsidRPr="00990A94">
        <w:t xml:space="preserve">, wrinkles were not obtained when annealing thicker Teflon films at temperatures substantially above the bulk </w:t>
      </w:r>
      <w:r w:rsidRPr="00990A94">
        <w:rPr>
          <w:i/>
        </w:rPr>
        <w:t>T</w:t>
      </w:r>
      <w:r w:rsidRPr="00990A94">
        <w:rPr>
          <w:vertAlign w:val="subscript"/>
        </w:rPr>
        <w:t>g</w:t>
      </w:r>
      <w:r w:rsidRPr="00990A94">
        <w:t>, as shown in Figure S</w:t>
      </w:r>
      <w:r w:rsidR="00423E19" w:rsidRPr="00990A94">
        <w:t>4</w:t>
      </w:r>
      <w:r w:rsidRPr="00990A94">
        <w:t xml:space="preserve">. Table 1 displays the values of water contact angle on the single-scale wrinkles, in dependence of wrinkle wavelength and height. Despite the large change in wrinkle wavelength and height, the advancing contact angle of water changed only by a few degrees for all the wrinkles and was large (&gt;163°), when compared to that of flat Teflon AF (127°), but also the contact angle hysteresis was large (19° - 40°) relative to that of flat Teflon AF (12°). The high hysteresis suggests that water adopted a </w:t>
      </w:r>
      <w:r w:rsidR="007C0303" w:rsidRPr="00990A94">
        <w:t xml:space="preserve">partially </w:t>
      </w:r>
      <w:r w:rsidRPr="00990A94">
        <w:t xml:space="preserve">collapsed </w:t>
      </w:r>
      <w:r w:rsidR="007C0303" w:rsidRPr="00990A94">
        <w:t>Cassie-Baxter</w:t>
      </w:r>
      <w:r w:rsidRPr="00990A94">
        <w:t xml:space="preserve"> state, with </w:t>
      </w:r>
      <w:r w:rsidRPr="00990A94">
        <w:rPr>
          <w:bCs/>
        </w:rPr>
        <w:t xml:space="preserve">water droplets penetrating </w:t>
      </w:r>
      <w:r w:rsidR="008B4C39" w:rsidRPr="00990A94">
        <w:rPr>
          <w:bCs/>
        </w:rPr>
        <w:t xml:space="preserve">portions of </w:t>
      </w:r>
      <w:r w:rsidRPr="00990A94">
        <w:rPr>
          <w:bCs/>
        </w:rPr>
        <w:t xml:space="preserve">the surface roughness and </w:t>
      </w:r>
      <w:r w:rsidR="008B4C39" w:rsidRPr="00990A94">
        <w:rPr>
          <w:bCs/>
        </w:rPr>
        <w:t xml:space="preserve">becoming </w:t>
      </w:r>
      <w:r w:rsidRPr="00990A94">
        <w:rPr>
          <w:bCs/>
        </w:rPr>
        <w:t>strongly pinned to the surface.</w:t>
      </w:r>
      <w:r w:rsidRPr="00990A94">
        <w:rPr>
          <w:bCs/>
        </w:rPr>
        <w:fldChar w:fldCharType="begin"/>
      </w:r>
      <w:r w:rsidR="001D1026">
        <w:rPr>
          <w:bCs/>
        </w:rPr>
        <w:instrText xml:space="preserve"> ADDIN EN.CITE &lt;EndNote&gt;&lt;Cite&gt;&lt;Author&gt;Wenzel&lt;/Author&gt;&lt;Year&gt;1936&lt;/Year&gt;&lt;RecNum&gt;1086&lt;/RecNum&gt;&lt;DisplayText&gt;&lt;style face="superscript"&gt;44-45&lt;/style&gt;&lt;/DisplayText&gt;&lt;record&gt;&lt;rec-number&gt;1086&lt;/rec-number&gt;&lt;foreign-keys&gt;&lt;key app="EN" db-id="ptvfdstwqv5s0sear295zasg5ds2rpwzz0p5"&gt;1086&lt;/key&gt;&lt;/foreign-keys&gt;&lt;ref-type name="Journal Article"&gt;17&lt;/ref-type&gt;&lt;contributors&gt;&lt;authors&gt;&lt;author&gt;Wenzel, R. N.&lt;/author&gt;&lt;/authors&gt;&lt;/contributors&gt;&lt;titles&gt;&lt;title&gt;Resistance of solid surfaces to wetting by water&lt;/title&gt;&lt;secondary-title&gt;Ind. Engin. Chem.&lt;/secondary-title&gt;&lt;/titles&gt;&lt;periodical&gt;&lt;full-title&gt;Ind. Engin. Chem.&lt;/full-title&gt;&lt;/periodical&gt;&lt;pages&gt;988-994&lt;/pages&gt;&lt;volume&gt;28&lt;/volume&gt;&lt;dates&gt;&lt;year&gt;1936&lt;/year&gt;&lt;pub-dates&gt;&lt;date&gt;1936&lt;/date&gt;&lt;/pub-dates&gt;&lt;/dates&gt;&lt;isbn&gt;0019-7866&lt;/isbn&gt;&lt;accession-num&gt;WOS:000188482500229&lt;/accession-num&gt;&lt;urls&gt;&lt;related-urls&gt;&lt;url&gt;&amp;lt;Go to ISI&amp;gt;://WOS:000188482500229&lt;/url&gt;&lt;url&gt;http://pubs.acs.org/doi/abs/10.1021/ie50320a024&lt;/url&gt;&lt;/related-urls&gt;&lt;/urls&gt;&lt;electronic-resource-num&gt;10.1021/ie50320a024&lt;/electronic-resource-num&gt;&lt;/record&gt;&lt;/Cite&gt;&lt;Cite&gt;&lt;Author&gt;Papadopoulos&lt;/Author&gt;&lt;Year&gt;2013&lt;/Year&gt;&lt;RecNum&gt;18&lt;/RecNum&gt;&lt;record&gt;&lt;rec-number&gt;18&lt;/rec-number&gt;&lt;foreign-keys&gt;&lt;key app="EN" db-id="ptvfdstwqv5s0sear295zasg5ds2rpwzz0p5"&gt;18&lt;/key&gt;&lt;/foreign-keys&gt;&lt;ref-type name="Journal Article"&gt;17&lt;/ref-type&gt;&lt;contributors&gt;&lt;authors&gt;&lt;author&gt;Papadopoulos, P&lt;/author&gt;&lt;author&gt;Mammen, L&lt;/author&gt;&lt;author&gt;Deng, X&lt;/author&gt;&lt;author&gt;Vollmer, D&lt;/author&gt;&lt;author&gt;Butt, H&lt;/author&gt;&lt;/authors&gt;&lt;/contributors&gt;&lt;titles&gt;&lt;title&gt;How superhydrophobicity breaks down&lt;/title&gt;&lt;secondary-title&gt;Proc. Natl. Acad. Sci. USA&lt;/secondary-title&gt;&lt;/titles&gt;&lt;periodical&gt;&lt;full-title&gt;Proc. Natl. Acad. Sci. USA&lt;/full-title&gt;&lt;abbr-1&gt;Proc. Natl. Acad. Sci. USA&lt;/abbr-1&gt;&lt;/periodical&gt;&lt;pages&gt;3254–3258&lt;/pages&gt;&lt;volume&gt;110&lt;/volume&gt;&lt;number&gt;9&lt;/number&gt;&lt;dates&gt;&lt;year&gt;2013&lt;/year&gt;&lt;/dates&gt;&lt;urls&gt;&lt;/urls&gt;&lt;/record&gt;&lt;/Cite&gt;&lt;/EndNote&gt;</w:instrText>
      </w:r>
      <w:r w:rsidRPr="00990A94">
        <w:rPr>
          <w:bCs/>
        </w:rPr>
        <w:fldChar w:fldCharType="separate"/>
      </w:r>
      <w:r w:rsidR="001D1026" w:rsidRPr="001D1026">
        <w:rPr>
          <w:bCs/>
          <w:noProof/>
          <w:vertAlign w:val="superscript"/>
        </w:rPr>
        <w:t>44-45</w:t>
      </w:r>
      <w:r w:rsidRPr="00990A94">
        <w:fldChar w:fldCharType="end"/>
      </w:r>
      <w:r w:rsidRPr="00990A94">
        <w:t xml:space="preserve"> We attribute this wetting state to the presence of a single-scale roughness, with insufficient height variation to trap air in a stable manner.</w:t>
      </w:r>
      <w:r w:rsidRPr="00990A94">
        <w:fldChar w:fldCharType="begin"/>
      </w:r>
      <w:r w:rsidR="001D1026">
        <w:instrText xml:space="preserve"> ADDIN EN.CITE &lt;EndNote&gt;&lt;Cite&gt;&lt;Author&gt;Oner&lt;/Author&gt;&lt;Year&gt;2000&lt;/Year&gt;&lt;RecNum&gt;1898&lt;/RecNum&gt;&lt;DisplayText&gt;&lt;style face="superscript"&gt;46&lt;/style&gt;&lt;/DisplayText&gt;&lt;record&gt;&lt;rec-number&gt;1898&lt;/rec-number&gt;&lt;foreign-keys&gt;&lt;key app="EN" db-id="55f2ewrpwdz9flefe97vv0rxraap0zxx2tz2"&gt;1898&lt;/key&gt;&lt;/foreign-keys&gt;&lt;ref-type name="Journal Article"&gt;17&lt;/ref-type&gt;&lt;contributors&gt;&lt;authors&gt;&lt;author&gt;Oner, D.&lt;/author&gt;&lt;author&gt;McCarthy, T.J.&lt;/author&gt;&lt;/authors&gt;&lt;/contributors&gt;&lt;titles&gt;&lt;title&gt;Ultrahydrophobic surfaces. Effects of topography length scales on wettability&lt;/title&gt;&lt;secondary-title&gt;Langmuir&lt;/secondary-title&gt;&lt;/titles&gt;&lt;periodical&gt;&lt;full-title&gt;Langmuir&lt;/full-title&gt;&lt;/periodical&gt;&lt;pages&gt;7777-7782&lt;/pages&gt;&lt;volume&gt;16&lt;/volume&gt;&lt;dates&gt;&lt;year&gt;2000&lt;/year&gt;&lt;/dates&gt;&lt;urls&gt;&lt;/urls&gt;&lt;/record&gt;&lt;/Cite&gt;&lt;/EndNote&gt;</w:instrText>
      </w:r>
      <w:r w:rsidRPr="00990A94">
        <w:fldChar w:fldCharType="separate"/>
      </w:r>
      <w:r w:rsidR="001D1026" w:rsidRPr="001D1026">
        <w:rPr>
          <w:noProof/>
          <w:vertAlign w:val="superscript"/>
        </w:rPr>
        <w:t>46</w:t>
      </w:r>
      <w:r w:rsidRPr="00990A94">
        <w:fldChar w:fldCharType="end"/>
      </w:r>
      <w:r w:rsidRPr="00990A94">
        <w:t xml:space="preserve"> </w:t>
      </w:r>
    </w:p>
    <w:p w14:paraId="6C226272" w14:textId="77777777" w:rsidR="00B955DA" w:rsidRPr="00990A94" w:rsidRDefault="00B955DA" w:rsidP="00B955DA">
      <w:pPr>
        <w:spacing w:line="480" w:lineRule="auto"/>
        <w:rPr>
          <w:bCs/>
        </w:rPr>
      </w:pPr>
      <w:r w:rsidRPr="00990A94">
        <w:rPr>
          <w:noProof/>
          <w:lang w:val="en-AU" w:eastAsia="en-AU"/>
        </w:rPr>
        <w:lastRenderedPageBreak/>
        <w:drawing>
          <wp:inline distT="0" distB="0" distL="0" distR="0" wp14:anchorId="0D42A030" wp14:editId="500803F0">
            <wp:extent cx="5760720" cy="649351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8">
                      <a:extLst>
                        <a:ext uri="{28A0092B-C50C-407E-A947-70E740481C1C}">
                          <a14:useLocalDpi xmlns:a14="http://schemas.microsoft.com/office/drawing/2010/main" val="0"/>
                        </a:ext>
                      </a:extLst>
                    </a:blip>
                    <a:stretch>
                      <a:fillRect/>
                    </a:stretch>
                  </pic:blipFill>
                  <pic:spPr>
                    <a:xfrm>
                      <a:off x="0" y="0"/>
                      <a:ext cx="5760720" cy="6493510"/>
                    </a:xfrm>
                    <a:prstGeom prst="rect">
                      <a:avLst/>
                    </a:prstGeom>
                  </pic:spPr>
                </pic:pic>
              </a:graphicData>
            </a:graphic>
          </wp:inline>
        </w:drawing>
      </w:r>
    </w:p>
    <w:p w14:paraId="7E27922B" w14:textId="77777777" w:rsidR="00B955DA" w:rsidRPr="00990A94" w:rsidRDefault="00B955DA" w:rsidP="00BA2A39">
      <w:pPr>
        <w:pStyle w:val="VAFigureCaption"/>
        <w:rPr>
          <w:b/>
        </w:rPr>
      </w:pPr>
      <w:proofErr w:type="gramStart"/>
      <w:r w:rsidRPr="00990A94">
        <w:rPr>
          <w:b/>
          <w:bCs/>
        </w:rPr>
        <w:t>Figure 1</w:t>
      </w:r>
      <w:r w:rsidR="00AE4445" w:rsidRPr="00990A94">
        <w:rPr>
          <w:b/>
          <w:bCs/>
        </w:rPr>
        <w:t>.</w:t>
      </w:r>
      <w:proofErr w:type="gramEnd"/>
      <w:r w:rsidRPr="00990A94">
        <w:t xml:space="preserve"> Scanning electron microscopy and atomic force microscopy images of single-scale Teflon AF wrinkle surfaces created upon annealing onto Polyshrink™ substrates, with corresponding Teflon AF film thickness indicated on each row.</w:t>
      </w:r>
    </w:p>
    <w:p w14:paraId="4F1F650B" w14:textId="77777777" w:rsidR="00B955DA" w:rsidRPr="00990A94" w:rsidRDefault="00B955DA" w:rsidP="00B955DA">
      <w:pPr>
        <w:spacing w:line="480" w:lineRule="auto"/>
      </w:pPr>
    </w:p>
    <w:p w14:paraId="027446B8" w14:textId="77777777" w:rsidR="00B955DA" w:rsidRPr="00990A94" w:rsidRDefault="00B955DA" w:rsidP="009433CA">
      <w:pPr>
        <w:pStyle w:val="VDTableTitle"/>
      </w:pPr>
      <w:proofErr w:type="gramStart"/>
      <w:r w:rsidRPr="00990A94">
        <w:rPr>
          <w:b/>
        </w:rPr>
        <w:lastRenderedPageBreak/>
        <w:t>Table 1.</w:t>
      </w:r>
      <w:proofErr w:type="gramEnd"/>
      <w:r w:rsidRPr="00990A94">
        <w:t xml:space="preserve"> Wrinkle size and wettability of single-scale Teflon AF wrinkled surfaces on top of Polyshrink as a function of film thickness. Wrinkle height and wavelength were measured by AFM, and values are compared to those predicted by Equation 1, calculated using </w:t>
      </w:r>
      <w:proofErr w:type="spellStart"/>
      <w:r w:rsidRPr="00990A94">
        <w:rPr>
          <w:i/>
        </w:rPr>
        <w:t>E</w:t>
      </w:r>
      <w:r w:rsidRPr="00990A94">
        <w:rPr>
          <w:vertAlign w:val="subscript"/>
        </w:rPr>
        <w:t>s</w:t>
      </w:r>
      <w:proofErr w:type="spellEnd"/>
      <w:r w:rsidRPr="00990A94">
        <w:t xml:space="preserve">= 20 MPa and </w:t>
      </w:r>
      <w:proofErr w:type="spellStart"/>
      <w:r w:rsidRPr="00990A94">
        <w:rPr>
          <w:i/>
        </w:rPr>
        <w:t>E</w:t>
      </w:r>
      <w:r w:rsidRPr="00990A94">
        <w:rPr>
          <w:vertAlign w:val="subscript"/>
        </w:rPr>
        <w:t>f</w:t>
      </w:r>
      <w:proofErr w:type="spellEnd"/>
      <w:r w:rsidRPr="00990A94">
        <w:t xml:space="preserve"> = 600 MPa. Standard deviation on contact angle measurements is approx. ± 1°, and film thickness is ± 5 nm.</w:t>
      </w:r>
    </w:p>
    <w:tbl>
      <w:tblPr>
        <w:tblW w:w="9982" w:type="dxa"/>
        <w:tblLook w:val="01E0" w:firstRow="1" w:lastRow="1" w:firstColumn="1" w:lastColumn="1" w:noHBand="0" w:noVBand="0"/>
      </w:tblPr>
      <w:tblGrid>
        <w:gridCol w:w="1655"/>
        <w:gridCol w:w="1489"/>
        <w:gridCol w:w="1735"/>
        <w:gridCol w:w="1701"/>
        <w:gridCol w:w="1701"/>
        <w:gridCol w:w="1701"/>
      </w:tblGrid>
      <w:tr w:rsidR="00990A94" w:rsidRPr="00990A94" w14:paraId="2D9A0CFE" w14:textId="77777777" w:rsidTr="00B744EA">
        <w:trPr>
          <w:trHeight w:val="582"/>
        </w:trPr>
        <w:tc>
          <w:tcPr>
            <w:tcW w:w="1655" w:type="dxa"/>
            <w:tcBorders>
              <w:top w:val="single" w:sz="4" w:space="0" w:color="000000"/>
              <w:bottom w:val="single" w:sz="4" w:space="0" w:color="000000"/>
            </w:tcBorders>
            <w:shd w:val="clear" w:color="auto" w:fill="auto"/>
          </w:tcPr>
          <w:p w14:paraId="41C9ADA7" w14:textId="77777777" w:rsidR="00B955DA" w:rsidRPr="00990A94" w:rsidRDefault="00B955DA" w:rsidP="00B744EA">
            <w:pPr>
              <w:pStyle w:val="TableHead"/>
              <w:jc w:val="center"/>
              <w:rPr>
                <w:lang w:val="en-US"/>
              </w:rPr>
            </w:pPr>
            <w:r w:rsidRPr="00990A94">
              <w:rPr>
                <w:lang w:val="en-US"/>
              </w:rPr>
              <w:t>Teflon AF film thickness [nm]</w:t>
            </w:r>
          </w:p>
        </w:tc>
        <w:tc>
          <w:tcPr>
            <w:tcW w:w="1489" w:type="dxa"/>
            <w:tcBorders>
              <w:top w:val="single" w:sz="4" w:space="0" w:color="000000"/>
              <w:bottom w:val="single" w:sz="4" w:space="0" w:color="000000"/>
            </w:tcBorders>
          </w:tcPr>
          <w:p w14:paraId="7117AAF8" w14:textId="77777777" w:rsidR="00B955DA" w:rsidRPr="00990A94" w:rsidRDefault="00B955DA" w:rsidP="00B744EA">
            <w:pPr>
              <w:pStyle w:val="TableHead"/>
              <w:jc w:val="center"/>
              <w:rPr>
                <w:lang w:val="en-US"/>
              </w:rPr>
            </w:pPr>
            <w:r w:rsidRPr="00990A94">
              <w:rPr>
                <w:lang w:val="en-US"/>
              </w:rPr>
              <w:t>Wrinkle Height [nm]*</w:t>
            </w:r>
          </w:p>
        </w:tc>
        <w:tc>
          <w:tcPr>
            <w:tcW w:w="1735" w:type="dxa"/>
            <w:tcBorders>
              <w:top w:val="single" w:sz="4" w:space="0" w:color="000000"/>
              <w:bottom w:val="single" w:sz="4" w:space="0" w:color="000000"/>
            </w:tcBorders>
            <w:shd w:val="clear" w:color="auto" w:fill="auto"/>
          </w:tcPr>
          <w:p w14:paraId="3406F1FE" w14:textId="77777777" w:rsidR="00B955DA" w:rsidRPr="00990A94" w:rsidRDefault="00B955DA" w:rsidP="00B744EA">
            <w:pPr>
              <w:pStyle w:val="TableHead"/>
              <w:jc w:val="center"/>
              <w:rPr>
                <w:lang w:val="en-US"/>
              </w:rPr>
            </w:pPr>
            <w:r w:rsidRPr="00990A94">
              <w:rPr>
                <w:lang w:val="en-US"/>
              </w:rPr>
              <w:t>Wrinkle Wavelength [nm]*</w:t>
            </w:r>
          </w:p>
        </w:tc>
        <w:tc>
          <w:tcPr>
            <w:tcW w:w="1701" w:type="dxa"/>
            <w:tcBorders>
              <w:top w:val="single" w:sz="4" w:space="0" w:color="000000"/>
              <w:bottom w:val="single" w:sz="4" w:space="0" w:color="000000"/>
            </w:tcBorders>
            <w:shd w:val="clear" w:color="auto" w:fill="auto"/>
          </w:tcPr>
          <w:p w14:paraId="097E6788" w14:textId="77777777" w:rsidR="00B955DA" w:rsidRPr="00990A94" w:rsidRDefault="00B955DA" w:rsidP="00B744EA">
            <w:pPr>
              <w:pStyle w:val="TableHead"/>
              <w:jc w:val="center"/>
              <w:rPr>
                <w:lang w:val="en-US"/>
              </w:rPr>
            </w:pPr>
            <w:r w:rsidRPr="00990A94">
              <w:rPr>
                <w:lang w:val="en-US"/>
              </w:rPr>
              <w:t>Wrinkle Wavelength Predicted by Equation 1 [nm]</w:t>
            </w:r>
          </w:p>
        </w:tc>
        <w:tc>
          <w:tcPr>
            <w:tcW w:w="1701" w:type="dxa"/>
            <w:tcBorders>
              <w:top w:val="single" w:sz="4" w:space="0" w:color="000000"/>
              <w:bottom w:val="single" w:sz="4" w:space="0" w:color="000000"/>
            </w:tcBorders>
          </w:tcPr>
          <w:p w14:paraId="5156801B" w14:textId="77777777" w:rsidR="00B955DA" w:rsidRPr="00990A94" w:rsidRDefault="00B955DA" w:rsidP="00B744EA">
            <w:pPr>
              <w:pStyle w:val="TableHead"/>
              <w:jc w:val="center"/>
              <w:rPr>
                <w:lang w:val="en-US"/>
              </w:rPr>
            </w:pPr>
            <w:r w:rsidRPr="00990A94">
              <w:rPr>
                <w:lang w:val="en-US"/>
              </w:rPr>
              <w:t>Advancing Contact Angle [</w:t>
            </w:r>
            <w:r w:rsidRPr="00990A94">
              <w:rPr>
                <w:rFonts w:ascii="Calibri" w:hAnsi="Calibri"/>
                <w:lang w:val="en-US"/>
              </w:rPr>
              <w:t>°</w:t>
            </w:r>
            <w:r w:rsidRPr="00990A94">
              <w:rPr>
                <w:lang w:val="en-US"/>
              </w:rPr>
              <w:t>]</w:t>
            </w:r>
          </w:p>
        </w:tc>
        <w:tc>
          <w:tcPr>
            <w:tcW w:w="1701" w:type="dxa"/>
            <w:tcBorders>
              <w:top w:val="single" w:sz="4" w:space="0" w:color="000000"/>
              <w:bottom w:val="single" w:sz="4" w:space="0" w:color="000000"/>
            </w:tcBorders>
          </w:tcPr>
          <w:p w14:paraId="7E7D7262" w14:textId="77777777" w:rsidR="00B955DA" w:rsidRPr="00990A94" w:rsidRDefault="00B955DA" w:rsidP="00B744EA">
            <w:pPr>
              <w:pStyle w:val="TableHead"/>
              <w:jc w:val="center"/>
              <w:rPr>
                <w:lang w:val="en-US"/>
              </w:rPr>
            </w:pPr>
            <w:r w:rsidRPr="00990A94">
              <w:rPr>
                <w:lang w:val="en-US"/>
              </w:rPr>
              <w:t>Receding Contact Angle [</w:t>
            </w:r>
            <w:r w:rsidRPr="00990A94">
              <w:rPr>
                <w:rFonts w:ascii="Calibri" w:hAnsi="Calibri"/>
                <w:lang w:val="en-US"/>
              </w:rPr>
              <w:t>°]</w:t>
            </w:r>
          </w:p>
        </w:tc>
      </w:tr>
      <w:tr w:rsidR="00990A94" w:rsidRPr="00990A94" w14:paraId="67125B74" w14:textId="77777777" w:rsidTr="00B744EA">
        <w:trPr>
          <w:trHeight w:val="308"/>
        </w:trPr>
        <w:tc>
          <w:tcPr>
            <w:tcW w:w="1655" w:type="dxa"/>
            <w:tcBorders>
              <w:top w:val="single" w:sz="4" w:space="0" w:color="000000"/>
            </w:tcBorders>
            <w:shd w:val="clear" w:color="auto" w:fill="auto"/>
          </w:tcPr>
          <w:p w14:paraId="09F13BA0"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718</w:t>
            </w:r>
          </w:p>
        </w:tc>
        <w:tc>
          <w:tcPr>
            <w:tcW w:w="1489" w:type="dxa"/>
            <w:tcBorders>
              <w:top w:val="single" w:sz="4" w:space="0" w:color="000000"/>
            </w:tcBorders>
          </w:tcPr>
          <w:p w14:paraId="06892A51"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1800 ± 300</w:t>
            </w:r>
          </w:p>
        </w:tc>
        <w:tc>
          <w:tcPr>
            <w:tcW w:w="1735" w:type="dxa"/>
            <w:tcBorders>
              <w:top w:val="single" w:sz="4" w:space="0" w:color="000000"/>
            </w:tcBorders>
            <w:shd w:val="clear" w:color="auto" w:fill="auto"/>
          </w:tcPr>
          <w:p w14:paraId="572919F3"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4360 ± 480</w:t>
            </w:r>
          </w:p>
        </w:tc>
        <w:tc>
          <w:tcPr>
            <w:tcW w:w="1701" w:type="dxa"/>
            <w:tcBorders>
              <w:top w:val="single" w:sz="4" w:space="0" w:color="000000"/>
            </w:tcBorders>
            <w:shd w:val="clear" w:color="auto" w:fill="auto"/>
          </w:tcPr>
          <w:p w14:paraId="5ED565C7"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9700</w:t>
            </w:r>
          </w:p>
        </w:tc>
        <w:tc>
          <w:tcPr>
            <w:tcW w:w="1701" w:type="dxa"/>
            <w:tcBorders>
              <w:top w:val="single" w:sz="4" w:space="0" w:color="000000"/>
            </w:tcBorders>
          </w:tcPr>
          <w:p w14:paraId="3BAE6FB7"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164</w:t>
            </w:r>
          </w:p>
        </w:tc>
        <w:tc>
          <w:tcPr>
            <w:tcW w:w="1701" w:type="dxa"/>
            <w:tcBorders>
              <w:top w:val="single" w:sz="4" w:space="0" w:color="000000"/>
            </w:tcBorders>
          </w:tcPr>
          <w:p w14:paraId="2E0092F4"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124</w:t>
            </w:r>
          </w:p>
        </w:tc>
      </w:tr>
      <w:tr w:rsidR="00990A94" w:rsidRPr="00990A94" w14:paraId="0272142F" w14:textId="77777777" w:rsidTr="00B744EA">
        <w:trPr>
          <w:trHeight w:val="320"/>
        </w:trPr>
        <w:tc>
          <w:tcPr>
            <w:tcW w:w="1655" w:type="dxa"/>
            <w:shd w:val="clear" w:color="auto" w:fill="auto"/>
          </w:tcPr>
          <w:p w14:paraId="464B4F8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460</w:t>
            </w:r>
          </w:p>
        </w:tc>
        <w:tc>
          <w:tcPr>
            <w:tcW w:w="1489" w:type="dxa"/>
          </w:tcPr>
          <w:p w14:paraId="5237A8F7"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1600 ± 150</w:t>
            </w:r>
          </w:p>
        </w:tc>
        <w:tc>
          <w:tcPr>
            <w:tcW w:w="1735" w:type="dxa"/>
            <w:shd w:val="clear" w:color="auto" w:fill="auto"/>
          </w:tcPr>
          <w:p w14:paraId="3C59F647"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2640 ± 280</w:t>
            </w:r>
          </w:p>
        </w:tc>
        <w:tc>
          <w:tcPr>
            <w:tcW w:w="1701" w:type="dxa"/>
            <w:shd w:val="clear" w:color="auto" w:fill="auto"/>
          </w:tcPr>
          <w:p w14:paraId="6249E6D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5700</w:t>
            </w:r>
          </w:p>
        </w:tc>
        <w:tc>
          <w:tcPr>
            <w:tcW w:w="1701" w:type="dxa"/>
          </w:tcPr>
          <w:p w14:paraId="482AD420"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163</w:t>
            </w:r>
          </w:p>
        </w:tc>
        <w:tc>
          <w:tcPr>
            <w:tcW w:w="1701" w:type="dxa"/>
          </w:tcPr>
          <w:p w14:paraId="2E18A4AC"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124</w:t>
            </w:r>
          </w:p>
        </w:tc>
      </w:tr>
      <w:tr w:rsidR="00990A94" w:rsidRPr="00990A94" w14:paraId="73847ADF" w14:textId="77777777" w:rsidTr="00B744EA">
        <w:trPr>
          <w:trHeight w:val="320"/>
        </w:trPr>
        <w:tc>
          <w:tcPr>
            <w:tcW w:w="1655" w:type="dxa"/>
            <w:shd w:val="clear" w:color="auto" w:fill="auto"/>
          </w:tcPr>
          <w:p w14:paraId="6D7CFD4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168</w:t>
            </w:r>
          </w:p>
        </w:tc>
        <w:tc>
          <w:tcPr>
            <w:tcW w:w="1489" w:type="dxa"/>
          </w:tcPr>
          <w:p w14:paraId="6F0E75F2"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1100 ± 80</w:t>
            </w:r>
          </w:p>
        </w:tc>
        <w:tc>
          <w:tcPr>
            <w:tcW w:w="1735" w:type="dxa"/>
            <w:shd w:val="clear" w:color="auto" w:fill="auto"/>
          </w:tcPr>
          <w:p w14:paraId="18CFC951"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1190 ± 100</w:t>
            </w:r>
          </w:p>
        </w:tc>
        <w:tc>
          <w:tcPr>
            <w:tcW w:w="1701" w:type="dxa"/>
            <w:shd w:val="clear" w:color="auto" w:fill="auto"/>
          </w:tcPr>
          <w:p w14:paraId="766ADA66"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2300</w:t>
            </w:r>
          </w:p>
        </w:tc>
        <w:tc>
          <w:tcPr>
            <w:tcW w:w="1701" w:type="dxa"/>
          </w:tcPr>
          <w:p w14:paraId="7C49812C"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165</w:t>
            </w:r>
          </w:p>
        </w:tc>
        <w:tc>
          <w:tcPr>
            <w:tcW w:w="1701" w:type="dxa"/>
          </w:tcPr>
          <w:p w14:paraId="2AED7A95"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134</w:t>
            </w:r>
          </w:p>
        </w:tc>
      </w:tr>
      <w:tr w:rsidR="00990A94" w:rsidRPr="00990A94" w14:paraId="0BEECBCC" w14:textId="77777777" w:rsidTr="00B744EA">
        <w:trPr>
          <w:trHeight w:val="320"/>
        </w:trPr>
        <w:tc>
          <w:tcPr>
            <w:tcW w:w="1655" w:type="dxa"/>
            <w:shd w:val="clear" w:color="auto" w:fill="auto"/>
          </w:tcPr>
          <w:p w14:paraId="3C6AA78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34</w:t>
            </w:r>
          </w:p>
        </w:tc>
        <w:tc>
          <w:tcPr>
            <w:tcW w:w="1489" w:type="dxa"/>
          </w:tcPr>
          <w:p w14:paraId="62AAFE2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 xml:space="preserve">290 ± 29 </w:t>
            </w:r>
          </w:p>
        </w:tc>
        <w:tc>
          <w:tcPr>
            <w:tcW w:w="1735" w:type="dxa"/>
            <w:shd w:val="clear" w:color="auto" w:fill="auto"/>
          </w:tcPr>
          <w:p w14:paraId="54E5ED65"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147 ± 23</w:t>
            </w:r>
          </w:p>
        </w:tc>
        <w:tc>
          <w:tcPr>
            <w:tcW w:w="1701" w:type="dxa"/>
            <w:shd w:val="clear" w:color="auto" w:fill="auto"/>
          </w:tcPr>
          <w:p w14:paraId="13D12EDC"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510</w:t>
            </w:r>
          </w:p>
        </w:tc>
        <w:tc>
          <w:tcPr>
            <w:tcW w:w="1701" w:type="dxa"/>
          </w:tcPr>
          <w:p w14:paraId="5AFF685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169</w:t>
            </w:r>
          </w:p>
        </w:tc>
        <w:tc>
          <w:tcPr>
            <w:tcW w:w="1701" w:type="dxa"/>
          </w:tcPr>
          <w:p w14:paraId="1353ABB4"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150</w:t>
            </w:r>
          </w:p>
        </w:tc>
      </w:tr>
      <w:tr w:rsidR="00990A94" w:rsidRPr="00990A94" w14:paraId="75D1B833" w14:textId="77777777" w:rsidTr="00B744EA">
        <w:trPr>
          <w:trHeight w:val="320"/>
        </w:trPr>
        <w:tc>
          <w:tcPr>
            <w:tcW w:w="1655" w:type="dxa"/>
            <w:shd w:val="clear" w:color="auto" w:fill="auto"/>
          </w:tcPr>
          <w:p w14:paraId="630CF573"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13</w:t>
            </w:r>
          </w:p>
        </w:tc>
        <w:tc>
          <w:tcPr>
            <w:tcW w:w="1489" w:type="dxa"/>
          </w:tcPr>
          <w:p w14:paraId="03311A4B"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130 ± 7</w:t>
            </w:r>
          </w:p>
        </w:tc>
        <w:tc>
          <w:tcPr>
            <w:tcW w:w="1735" w:type="dxa"/>
            <w:shd w:val="clear" w:color="auto" w:fill="auto"/>
          </w:tcPr>
          <w:p w14:paraId="0DCA56B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85 ± 10</w:t>
            </w:r>
          </w:p>
        </w:tc>
        <w:tc>
          <w:tcPr>
            <w:tcW w:w="1701" w:type="dxa"/>
            <w:shd w:val="clear" w:color="auto" w:fill="auto"/>
          </w:tcPr>
          <w:p w14:paraId="266E3993"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180</w:t>
            </w:r>
          </w:p>
        </w:tc>
        <w:tc>
          <w:tcPr>
            <w:tcW w:w="1701" w:type="dxa"/>
          </w:tcPr>
          <w:p w14:paraId="6DA38D9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167</w:t>
            </w:r>
          </w:p>
        </w:tc>
        <w:tc>
          <w:tcPr>
            <w:tcW w:w="1701" w:type="dxa"/>
          </w:tcPr>
          <w:p w14:paraId="367D0912"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129</w:t>
            </w:r>
          </w:p>
        </w:tc>
      </w:tr>
      <w:tr w:rsidR="00990A94" w:rsidRPr="00990A94" w14:paraId="097CD917" w14:textId="77777777" w:rsidTr="00B744EA">
        <w:trPr>
          <w:trHeight w:val="320"/>
        </w:trPr>
        <w:tc>
          <w:tcPr>
            <w:tcW w:w="1655" w:type="dxa"/>
            <w:tcBorders>
              <w:bottom w:val="single" w:sz="4" w:space="0" w:color="000000"/>
            </w:tcBorders>
            <w:shd w:val="clear" w:color="auto" w:fill="auto"/>
          </w:tcPr>
          <w:p w14:paraId="0994735E"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Flat Teflon layer</w:t>
            </w:r>
          </w:p>
        </w:tc>
        <w:tc>
          <w:tcPr>
            <w:tcW w:w="1489" w:type="dxa"/>
            <w:tcBorders>
              <w:bottom w:val="single" w:sz="4" w:space="0" w:color="000000"/>
            </w:tcBorders>
          </w:tcPr>
          <w:p w14:paraId="1F1A93EC"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No wrinkles</w:t>
            </w:r>
          </w:p>
        </w:tc>
        <w:tc>
          <w:tcPr>
            <w:tcW w:w="1735" w:type="dxa"/>
            <w:tcBorders>
              <w:bottom w:val="single" w:sz="4" w:space="0" w:color="000000"/>
            </w:tcBorders>
            <w:shd w:val="clear" w:color="auto" w:fill="auto"/>
          </w:tcPr>
          <w:p w14:paraId="59A9961B"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w:t>
            </w:r>
          </w:p>
        </w:tc>
        <w:tc>
          <w:tcPr>
            <w:tcW w:w="1701" w:type="dxa"/>
            <w:tcBorders>
              <w:bottom w:val="single" w:sz="4" w:space="0" w:color="000000"/>
            </w:tcBorders>
            <w:shd w:val="clear" w:color="auto" w:fill="auto"/>
          </w:tcPr>
          <w:p w14:paraId="59F06DB0"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w:t>
            </w:r>
          </w:p>
        </w:tc>
        <w:tc>
          <w:tcPr>
            <w:tcW w:w="1701" w:type="dxa"/>
            <w:tcBorders>
              <w:bottom w:val="single" w:sz="4" w:space="0" w:color="000000"/>
            </w:tcBorders>
          </w:tcPr>
          <w:p w14:paraId="77ACD7A5"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127</w:t>
            </w:r>
          </w:p>
        </w:tc>
        <w:tc>
          <w:tcPr>
            <w:tcW w:w="1701" w:type="dxa"/>
            <w:tcBorders>
              <w:bottom w:val="single" w:sz="4" w:space="0" w:color="000000"/>
            </w:tcBorders>
          </w:tcPr>
          <w:p w14:paraId="3CD9C58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115</w:t>
            </w:r>
          </w:p>
        </w:tc>
      </w:tr>
    </w:tbl>
    <w:p w14:paraId="15A10E8A" w14:textId="77777777" w:rsidR="00B955DA" w:rsidRPr="00990A94" w:rsidRDefault="00B955DA" w:rsidP="009433CA">
      <w:pPr>
        <w:pStyle w:val="FETableFootnote"/>
      </w:pPr>
      <w:r w:rsidRPr="00990A94">
        <w:t>* Measured by AFM</w:t>
      </w:r>
    </w:p>
    <w:p w14:paraId="5EB78D09" w14:textId="77777777" w:rsidR="00B955DA" w:rsidRPr="00990A94" w:rsidRDefault="00B955DA" w:rsidP="00B955DA">
      <w:pPr>
        <w:pStyle w:val="Legend"/>
      </w:pPr>
    </w:p>
    <w:p w14:paraId="233DEF17" w14:textId="0B274FFF" w:rsidR="00B955DA" w:rsidRPr="00990A94" w:rsidRDefault="00B955DA" w:rsidP="00971A2A">
      <w:pPr>
        <w:pStyle w:val="TAMainText"/>
      </w:pPr>
      <w:r w:rsidRPr="00990A94">
        <w:rPr>
          <w:rFonts w:ascii="Times New Roman" w:hAnsi="Times New Roman"/>
          <w:szCs w:val="24"/>
        </w:rPr>
        <w:t xml:space="preserve">The smallest nanoscale wrinkled surface produced exhibited slightly higher hysteresis than that immediately larger, due to exposure of the defects in the underlying Polyshrink™. The values of measured wrinkle wavelengths were around three times smaller than those predicted by the simple model in Equation 1. </w:t>
      </w:r>
      <w:r w:rsidR="00DB4824" w:rsidRPr="00990A94">
        <w:rPr>
          <w:rFonts w:ascii="Times New Roman" w:hAnsi="Times New Roman"/>
          <w:szCs w:val="24"/>
        </w:rPr>
        <w:t>This is to be expected as Equation 1 is an approximate empirical equation, which only takes into account the intrinsic properties of the materials, the elastic moduli of film and substrate.</w:t>
      </w:r>
      <w:r w:rsidR="008B4C39" w:rsidRPr="00990A94">
        <w:rPr>
          <w:rFonts w:ascii="Times New Roman" w:hAnsi="Times New Roman"/>
          <w:szCs w:val="24"/>
        </w:rPr>
        <w:fldChar w:fldCharType="begin">
          <w:fldData xml:space="preserve">PEVuZE5vdGU+PENpdGU+PEF1dGhvcj5HZW56ZXI8L0F1dGhvcj48WWVhcj4yMDA2PC9ZZWFyPjxS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</w:fldData>
        </w:fldChar>
      </w:r>
      <w:r w:rsidR="008B4C39" w:rsidRPr="00990A94">
        <w:rPr>
          <w:rFonts w:ascii="Times New Roman" w:hAnsi="Times New Roman"/>
          <w:szCs w:val="24"/>
        </w:rPr>
        <w:instrText xml:space="preserve"> ADDIN EN.CITE </w:instrText>
      </w:r>
      <w:r w:rsidR="008B4C39" w:rsidRPr="00990A94">
        <w:rPr>
          <w:rFonts w:ascii="Times New Roman" w:hAnsi="Times New Roman"/>
          <w:szCs w:val="24"/>
        </w:rPr>
        <w:fldChar w:fldCharType="begin">
          <w:fldData xml:space="preserve">PEVuZE5vdGU+PENpdGU+PEF1dGhvcj5HZW56ZXI8L0F1dGhvcj48WWVhcj4yMDA2PC9ZZWFyPjxS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</w:fldData>
        </w:fldChar>
      </w:r>
      <w:r w:rsidR="008B4C39" w:rsidRPr="00990A94">
        <w:rPr>
          <w:rFonts w:ascii="Times New Roman" w:hAnsi="Times New Roman"/>
          <w:szCs w:val="24"/>
        </w:rPr>
        <w:instrText xml:space="preserve"> ADDIN EN.CITE.DATA </w:instrText>
      </w:r>
      <w:r w:rsidR="008B4C39" w:rsidRPr="00990A94">
        <w:rPr>
          <w:rFonts w:ascii="Times New Roman" w:hAnsi="Times New Roman"/>
          <w:szCs w:val="24"/>
        </w:rPr>
      </w:r>
      <w:r w:rsidR="008B4C39" w:rsidRPr="00990A94">
        <w:rPr>
          <w:rFonts w:ascii="Times New Roman" w:hAnsi="Times New Roman"/>
          <w:szCs w:val="24"/>
        </w:rPr>
        <w:fldChar w:fldCharType="end"/>
      </w:r>
      <w:r w:rsidR="008B4C39" w:rsidRPr="00990A94">
        <w:rPr>
          <w:rFonts w:ascii="Times New Roman" w:hAnsi="Times New Roman"/>
          <w:szCs w:val="24"/>
        </w:rPr>
      </w:r>
      <w:r w:rsidR="008B4C39" w:rsidRPr="00990A94">
        <w:rPr>
          <w:rFonts w:ascii="Times New Roman" w:hAnsi="Times New Roman"/>
          <w:szCs w:val="24"/>
        </w:rPr>
        <w:fldChar w:fldCharType="separate"/>
      </w:r>
      <w:r w:rsidR="008B4C39" w:rsidRPr="00990A94">
        <w:rPr>
          <w:rFonts w:ascii="Times New Roman" w:hAnsi="Times New Roman"/>
          <w:noProof/>
          <w:szCs w:val="24"/>
          <w:vertAlign w:val="superscript"/>
        </w:rPr>
        <w:t>23</w:t>
      </w:r>
      <w:r w:rsidR="008B4C39" w:rsidRPr="00990A94">
        <w:rPr>
          <w:rFonts w:ascii="Times New Roman" w:hAnsi="Times New Roman"/>
          <w:szCs w:val="24"/>
        </w:rPr>
        <w:fldChar w:fldCharType="end"/>
      </w:r>
      <w:r w:rsidR="00DB4824" w:rsidRPr="00990A94">
        <w:rPr>
          <w:rFonts w:ascii="Times New Roman" w:hAnsi="Times New Roman"/>
          <w:szCs w:val="24"/>
        </w:rPr>
        <w:t xml:space="preserve"> Although this formula is useful for describing the occurrence of wrinkles in relation to the rigid film thickness prior to compressive stress, it does not take into account other important factors, such as strain,</w:t>
      </w:r>
      <w:r w:rsidR="00E5042E" w:rsidRPr="00990A94">
        <w:rPr>
          <w:rFonts w:ascii="Times New Roman" w:hAnsi="Times New Roman"/>
          <w:szCs w:val="24"/>
        </w:rPr>
        <w:fldChar w:fldCharType="begin"/>
      </w:r>
      <w:r w:rsidR="004125BC" w:rsidRPr="00990A94">
        <w:rPr>
          <w:rFonts w:ascii="Times New Roman" w:hAnsi="Times New Roman"/>
          <w:szCs w:val="24"/>
        </w:rPr>
        <w:instrText xml:space="preserve"> ADDIN EN.CITE &lt;EndNote&gt;&lt;Cite&gt;&lt;Author&gt;Jiang&lt;/Author&gt;&lt;Year&gt;2007&lt;/Year&gt;&lt;RecNum&gt;1253&lt;/RecNum&gt;&lt;DisplayText&gt;&lt;style face="superscript"&gt;29&lt;/style&gt;&lt;/DisplayText&gt;&lt;record&gt;&lt;rec-number&gt;1253&lt;/rec-number&gt;&lt;foreign-keys&gt;&lt;key app="EN" db-id="ptvfdstwqv5s0sear295zasg5ds2rpwzz0p5"&gt;1253&lt;/key&gt;&lt;/foreign-keys&gt;&lt;ref-type name="Journal Article"&gt;17&lt;/ref-type&gt;&lt;contributors&gt;&lt;authors&gt;&lt;author&gt;Jiang, Hanqing&lt;/author&gt;&lt;author&gt;Khang, Dahl-Young&lt;/author&gt;&lt;author&gt;Song, Jizhou&lt;/author&gt;&lt;author&gt;Sun, Yugang&lt;/author&gt;&lt;author&gt;Huang, Yonggang&lt;/author&gt;&lt;author&gt;Rogers, John A.&lt;/author&gt;&lt;/authors&gt;&lt;/contributors&gt;&lt;titles&gt;&lt;title&gt;Finite deformation mechanics in buckled thin films on compliant supports&lt;/title&gt;&lt;secondary-title&gt;Proc. Natl. Acad. Sci. USA&lt;/secondary-title&gt;&lt;alt-title&gt;P. Natl Acad. Sci. USA&lt;/alt-title&gt;&lt;/titles&gt;&lt;periodical&gt;&lt;full-title&gt;Proc. Natl. Acad. Sci. USA&lt;/full-title&gt;&lt;abbr-1&gt;Proc. Natl. Acad. Sci. USA&lt;/abbr-1&gt;&lt;/periodical&gt;&lt;pages&gt;15607-15612&lt;/pages&gt;&lt;volume&gt;104&lt;/volume&gt;&lt;number&gt;40&lt;/number&gt;&lt;dates&gt;&lt;year&gt;2007&lt;/year&gt;&lt;pub-dates&gt;&lt;date&gt;October 2, 2007&lt;/date&gt;&lt;/pub-dates&gt;&lt;/dates&gt;&lt;urls&gt;&lt;related-urls&gt;&lt;url&gt;http://www.pnas.org/content/104/40/15607.abstract&lt;/url&gt;&lt;/related-urls&gt;&lt;/urls&gt;&lt;electronic-resource-num&gt;10.1073/pnas.0702927104&lt;/electronic-resource-num&gt;&lt;/record&gt;&lt;/Cite&gt;&lt;/EndNote&gt;</w:instrText>
      </w:r>
      <w:r w:rsidR="00E5042E" w:rsidRPr="00990A94">
        <w:rPr>
          <w:rFonts w:ascii="Times New Roman" w:hAnsi="Times New Roman"/>
          <w:szCs w:val="24"/>
        </w:rPr>
        <w:fldChar w:fldCharType="separate"/>
      </w:r>
      <w:r w:rsidR="007F7E4A" w:rsidRPr="00990A94">
        <w:rPr>
          <w:rFonts w:ascii="Times New Roman" w:hAnsi="Times New Roman"/>
          <w:noProof/>
          <w:szCs w:val="24"/>
          <w:vertAlign w:val="superscript"/>
        </w:rPr>
        <w:t>29</w:t>
      </w:r>
      <w:r w:rsidR="00E5042E" w:rsidRPr="00990A94">
        <w:rPr>
          <w:rFonts w:ascii="Times New Roman" w:hAnsi="Times New Roman"/>
          <w:szCs w:val="24"/>
        </w:rPr>
        <w:fldChar w:fldCharType="end"/>
      </w:r>
      <w:r w:rsidR="00DB4824" w:rsidRPr="00990A94">
        <w:rPr>
          <w:rFonts w:ascii="Times New Roman" w:hAnsi="Times New Roman"/>
          <w:szCs w:val="24"/>
        </w:rPr>
        <w:t xml:space="preserve"> and layer adhesion to the substrate.</w:t>
      </w:r>
      <w:r w:rsidR="00045BFA" w:rsidRPr="00990A94">
        <w:rPr>
          <w:rFonts w:ascii="Times New Roman" w:hAnsi="Times New Roman"/>
          <w:szCs w:val="24"/>
        </w:rPr>
        <w:fldChar w:fldCharType="begin">
          <w:fldData xml:space="preserve">PEVuZE5vdGU+PENpdGU+PEF1dGhvcj5HcmVjbzwvQXV0aG9yPjxZZWFyPjIwMTU8L1llYXI+PFJl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</w:fldData>
        </w:fldChar>
      </w:r>
      <w:r w:rsidR="001D1026">
        <w:rPr>
          <w:rFonts w:ascii="Times New Roman" w:hAnsi="Times New Roman"/>
          <w:szCs w:val="24"/>
        </w:rPr>
        <w:instrText xml:space="preserve"> ADDIN EN.CITE </w:instrText>
      </w:r>
      <w:r w:rsidR="001D1026">
        <w:rPr>
          <w:rFonts w:ascii="Times New Roman" w:hAnsi="Times New Roman"/>
          <w:szCs w:val="24"/>
        </w:rPr>
        <w:fldChar w:fldCharType="begin">
          <w:fldData xml:space="preserve">PEVuZE5vdGU+PENpdGU+PEF1dGhvcj5HcmVjbzwvQXV0aG9yPjxZZWFyPjIwMTU8L1llYXI+PFJl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</w:fldData>
        </w:fldChar>
      </w:r>
      <w:r w:rsidR="001D1026">
        <w:rPr>
          <w:rFonts w:ascii="Times New Roman" w:hAnsi="Times New Roman"/>
          <w:szCs w:val="24"/>
        </w:rPr>
        <w:instrText xml:space="preserve"> ADDIN EN.CITE.DATA </w:instrText>
      </w:r>
      <w:r w:rsidR="001D1026">
        <w:rPr>
          <w:rFonts w:ascii="Times New Roman" w:hAnsi="Times New Roman"/>
          <w:szCs w:val="24"/>
        </w:rPr>
      </w:r>
      <w:r w:rsidR="001D1026">
        <w:rPr>
          <w:rFonts w:ascii="Times New Roman" w:hAnsi="Times New Roman"/>
          <w:szCs w:val="24"/>
        </w:rPr>
        <w:fldChar w:fldCharType="end"/>
      </w:r>
      <w:r w:rsidR="00045BFA" w:rsidRPr="00990A94">
        <w:rPr>
          <w:rFonts w:ascii="Times New Roman" w:hAnsi="Times New Roman"/>
          <w:szCs w:val="24"/>
        </w:rPr>
        <w:fldChar w:fldCharType="separate"/>
      </w:r>
      <w:r w:rsidR="001D1026" w:rsidRPr="001D1026">
        <w:rPr>
          <w:rFonts w:ascii="Times New Roman" w:hAnsi="Times New Roman"/>
          <w:noProof/>
          <w:szCs w:val="24"/>
          <w:vertAlign w:val="superscript"/>
        </w:rPr>
        <w:t>40</w:t>
      </w:r>
      <w:r w:rsidR="00045BFA" w:rsidRPr="00990A94">
        <w:rPr>
          <w:rFonts w:ascii="Times New Roman" w:hAnsi="Times New Roman"/>
          <w:szCs w:val="24"/>
        </w:rPr>
        <w:fldChar w:fldCharType="end"/>
      </w:r>
      <w:r w:rsidR="00DB4824" w:rsidRPr="00990A94">
        <w:rPr>
          <w:rFonts w:ascii="Times New Roman" w:hAnsi="Times New Roman"/>
          <w:szCs w:val="24"/>
        </w:rPr>
        <w:t xml:space="preserve"> In addition, the elastic modulus </w:t>
      </w:r>
      <w:proofErr w:type="spellStart"/>
      <w:r w:rsidR="00DB4824" w:rsidRPr="00990A94">
        <w:rPr>
          <w:rFonts w:ascii="Times New Roman" w:hAnsi="Times New Roman"/>
          <w:i/>
          <w:szCs w:val="24"/>
        </w:rPr>
        <w:t>E</w:t>
      </w:r>
      <w:r w:rsidR="00DB4824" w:rsidRPr="00990A94">
        <w:rPr>
          <w:rFonts w:ascii="Times New Roman" w:hAnsi="Times New Roman"/>
          <w:szCs w:val="24"/>
          <w:vertAlign w:val="subscript"/>
        </w:rPr>
        <w:t>f</w:t>
      </w:r>
      <w:proofErr w:type="spellEnd"/>
      <w:r w:rsidR="00DB4824" w:rsidRPr="00990A94">
        <w:rPr>
          <w:rFonts w:ascii="Times New Roman" w:hAnsi="Times New Roman"/>
          <w:szCs w:val="24"/>
          <w:vertAlign w:val="subscript"/>
        </w:rPr>
        <w:t xml:space="preserve"> </w:t>
      </w:r>
      <w:r w:rsidR="00DB4824" w:rsidRPr="00990A94">
        <w:rPr>
          <w:rFonts w:ascii="Times New Roman" w:hAnsi="Times New Roman"/>
          <w:szCs w:val="24"/>
        </w:rPr>
        <w:t>used in the calculation is the value tabulated for bulk Teflon, while it is expected that the modulus in thin films will be lower due to faster surface dynamics.</w:t>
      </w:r>
      <w:r w:rsidR="00045BFA" w:rsidRPr="00990A94">
        <w:rPr>
          <w:rFonts w:ascii="Times New Roman" w:hAnsi="Times New Roman"/>
          <w:szCs w:val="24"/>
        </w:rPr>
        <w:fldChar w:fldCharType="begin">
          <w:fldData xml:space="preserve">PEVuZE5vdGU+PENpdGU+PEF1dGhvcj5KaWUtSHVhPC9BdXRob3I+PFllYXI+MjAwMDwvWWVhcj48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</w:fldData>
        </w:fldChar>
      </w:r>
      <w:r w:rsidR="001D1026">
        <w:rPr>
          <w:rFonts w:ascii="Times New Roman" w:hAnsi="Times New Roman"/>
          <w:szCs w:val="24"/>
        </w:rPr>
        <w:instrText xml:space="preserve"> ADDIN EN.CITE </w:instrText>
      </w:r>
      <w:r w:rsidR="001D1026">
        <w:rPr>
          <w:rFonts w:ascii="Times New Roman" w:hAnsi="Times New Roman"/>
          <w:szCs w:val="24"/>
        </w:rPr>
        <w:fldChar w:fldCharType="begin">
          <w:fldData xml:space="preserve">PEVuZE5vdGU+PENpdGU+PEF1dGhvcj5KaWUtSHVhPC9BdXRob3I+PFllYXI+MjAwMDwvWWVhcj48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</w:fldData>
        </w:fldChar>
      </w:r>
      <w:r w:rsidR="001D1026">
        <w:rPr>
          <w:rFonts w:ascii="Times New Roman" w:hAnsi="Times New Roman"/>
          <w:szCs w:val="24"/>
        </w:rPr>
        <w:instrText xml:space="preserve"> ADDIN EN.CITE.DATA </w:instrText>
      </w:r>
      <w:r w:rsidR="001D1026">
        <w:rPr>
          <w:rFonts w:ascii="Times New Roman" w:hAnsi="Times New Roman"/>
          <w:szCs w:val="24"/>
        </w:rPr>
      </w:r>
      <w:r w:rsidR="001D1026">
        <w:rPr>
          <w:rFonts w:ascii="Times New Roman" w:hAnsi="Times New Roman"/>
          <w:szCs w:val="24"/>
        </w:rPr>
        <w:fldChar w:fldCharType="end"/>
      </w:r>
      <w:r w:rsidR="00045BFA" w:rsidRPr="00990A94">
        <w:rPr>
          <w:rFonts w:ascii="Times New Roman" w:hAnsi="Times New Roman"/>
          <w:szCs w:val="24"/>
        </w:rPr>
        <w:fldChar w:fldCharType="separate"/>
      </w:r>
      <w:r w:rsidR="001D1026" w:rsidRPr="001D1026">
        <w:rPr>
          <w:rFonts w:ascii="Times New Roman" w:hAnsi="Times New Roman"/>
          <w:noProof/>
          <w:szCs w:val="24"/>
          <w:vertAlign w:val="superscript"/>
        </w:rPr>
        <w:t>47-48</w:t>
      </w:r>
      <w:r w:rsidR="00045BFA" w:rsidRPr="00990A94">
        <w:rPr>
          <w:rFonts w:ascii="Times New Roman" w:hAnsi="Times New Roman"/>
          <w:szCs w:val="24"/>
        </w:rPr>
        <w:fldChar w:fldCharType="end"/>
      </w:r>
      <w:r w:rsidR="00045BFA" w:rsidRPr="00990A94">
        <w:rPr>
          <w:rFonts w:ascii="Times New Roman" w:hAnsi="Times New Roman"/>
          <w:szCs w:val="24"/>
        </w:rPr>
        <w:t xml:space="preserve"> </w:t>
      </w:r>
      <w:proofErr w:type="gramStart"/>
      <w:r w:rsidR="00DB4824" w:rsidRPr="00990A94">
        <w:rPr>
          <w:rFonts w:ascii="Times New Roman" w:hAnsi="Times New Roman"/>
          <w:szCs w:val="24"/>
        </w:rPr>
        <w:t>Both</w:t>
      </w:r>
      <w:proofErr w:type="gramEnd"/>
      <w:r w:rsidR="00DB4824" w:rsidRPr="00990A94">
        <w:rPr>
          <w:rFonts w:ascii="Times New Roman" w:hAnsi="Times New Roman"/>
          <w:szCs w:val="24"/>
        </w:rPr>
        <w:t xml:space="preserve"> these factors add to the level of approximation in comparing observed Teflon AF wrinkle </w:t>
      </w:r>
      <w:r w:rsidR="00DB4824" w:rsidRPr="00990A94">
        <w:rPr>
          <w:rFonts w:ascii="Times New Roman" w:hAnsi="Times New Roman"/>
          <w:szCs w:val="24"/>
        </w:rPr>
        <w:lastRenderedPageBreak/>
        <w:t xml:space="preserve">wavelength with theoretical predictions. </w:t>
      </w:r>
      <w:r w:rsidRPr="00990A94">
        <w:rPr>
          <w:rFonts w:ascii="Times New Roman" w:hAnsi="Times New Roman"/>
          <w:szCs w:val="24"/>
        </w:rPr>
        <w:t>Our observations (shown later in Figure 3) indicate that upon annealing the Polyshrink™ substrate also wrinkles</w:t>
      </w:r>
      <w:r w:rsidRPr="00990A94">
        <w:t xml:space="preserve"> and interpenetrates the Teflon film, therefore increasing adhesion to the Teflon. (Increasing the adhesion by increasing interfacial roughness or plasma treatment did not result in any change in surface topography, data not shown).</w:t>
      </w:r>
    </w:p>
    <w:p w14:paraId="1A0A0BA4" w14:textId="77777777" w:rsidR="00B955DA" w:rsidRPr="00990A94" w:rsidRDefault="00B955DA" w:rsidP="00B955DA">
      <w:pPr>
        <w:spacing w:line="480" w:lineRule="auto"/>
      </w:pPr>
      <w:r w:rsidRPr="00990A94">
        <w:rPr>
          <w:b/>
          <w:noProof/>
          <w:lang w:val="en-AU" w:eastAsia="en-AU"/>
        </w:rPr>
        <w:drawing>
          <wp:inline distT="0" distB="0" distL="0" distR="0" wp14:anchorId="5E8BF85C" wp14:editId="3AC3CA06">
            <wp:extent cx="5760720" cy="50615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
                    <pic:cNvPicPr/>
                  </pic:nvPicPr>
                  <pic:blipFill>
                    <a:blip r:embed="rId9">
                      <a:extLst>
                        <a:ext uri="{28A0092B-C50C-407E-A947-70E740481C1C}">
                          <a14:useLocalDpi xmlns:a14="http://schemas.microsoft.com/office/drawing/2010/main" val="0"/>
                        </a:ext>
                      </a:extLst>
                    </a:blip>
                    <a:stretch>
                      <a:fillRect/>
                    </a:stretch>
                  </pic:blipFill>
                  <pic:spPr>
                    <a:xfrm>
                      <a:off x="0" y="0"/>
                      <a:ext cx="5760720" cy="5061585"/>
                    </a:xfrm>
                    <a:prstGeom prst="rect">
                      <a:avLst/>
                    </a:prstGeom>
                  </pic:spPr>
                </pic:pic>
              </a:graphicData>
            </a:graphic>
          </wp:inline>
        </w:drawing>
      </w:r>
    </w:p>
    <w:p w14:paraId="0E6D5498" w14:textId="77777777" w:rsidR="00B955DA" w:rsidRPr="00990A94" w:rsidRDefault="00B955DA" w:rsidP="00BA2A39">
      <w:pPr>
        <w:pStyle w:val="VAFigureCaption"/>
      </w:pPr>
      <w:proofErr w:type="gramStart"/>
      <w:r w:rsidRPr="00990A94">
        <w:rPr>
          <w:b/>
          <w:bCs/>
        </w:rPr>
        <w:t>Figure 2</w:t>
      </w:r>
      <w:r w:rsidR="00AE4445" w:rsidRPr="00990A94">
        <w:rPr>
          <w:b/>
          <w:bCs/>
        </w:rPr>
        <w:t>.</w:t>
      </w:r>
      <w:proofErr w:type="gramEnd"/>
      <w:r w:rsidRPr="00990A94">
        <w:t xml:space="preserve"> SEM micrographs of hierarchical Teflon AF wrinkles created upon annealing polyolefin sheet with film thickness indicated in the images. (c) Advancing and receding contact </w:t>
      </w:r>
      <w:r w:rsidRPr="00990A94">
        <w:lastRenderedPageBreak/>
        <w:t>angle of wrinkled Teflon AF with different initial film thickness. (Standard deviation of each measurement is approx. ± 2°). Inset: corresponding static contact angle.</w:t>
      </w:r>
    </w:p>
    <w:p w14:paraId="1352FFAC" w14:textId="77777777" w:rsidR="00B955DA" w:rsidRPr="00990A94" w:rsidRDefault="00B955DA" w:rsidP="00B955DA">
      <w:pPr>
        <w:spacing w:line="480" w:lineRule="auto"/>
      </w:pPr>
    </w:p>
    <w:p w14:paraId="722722A7" w14:textId="5B08D7DE" w:rsidR="00B955DA" w:rsidRPr="00990A94" w:rsidRDefault="00B955DA" w:rsidP="00971A2A">
      <w:pPr>
        <w:pStyle w:val="TAMainText"/>
      </w:pPr>
      <w:r w:rsidRPr="00990A94">
        <w:t>Hierarchical roughness, which is expected to be more effective in achieving very low contact angle hysteresis</w:t>
      </w:r>
      <w:proofErr w:type="gramStart"/>
      <w:r w:rsidRPr="00990A94">
        <w:t>,</w:t>
      </w:r>
      <w:proofErr w:type="gramEnd"/>
      <w:r w:rsidRPr="00990A94">
        <w:fldChar w:fldCharType="begin">
          <w:fldData xml:space="preserve">PEVuZE5vdGU+PENpdGU+PEF1dGhvcj5PbmRhPC9BdXRob3I+PFllYXI+MTk5NjwvWWVhcj48UmVj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</w:fldData>
        </w:fldChar>
      </w:r>
      <w:r w:rsidR="001D1026">
        <w:instrText xml:space="preserve"> ADDIN EN.CITE </w:instrText>
      </w:r>
      <w:r w:rsidR="001D1026">
        <w:fldChar w:fldCharType="begin">
          <w:fldData xml:space="preserve">PEVuZE5vdGU+PENpdGU+PEF1dGhvcj5PbmRhPC9BdXRob3I+PFllYXI+MTk5NjwvWWVhcj48UmVj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</w:fldData>
        </w:fldChar>
      </w:r>
      <w:r w:rsidR="001D1026">
        <w:instrText xml:space="preserve"> ADDIN EN.CITE.DATA </w:instrText>
      </w:r>
      <w:r w:rsidR="001D1026">
        <w:fldChar w:fldCharType="end"/>
      </w:r>
      <w:r w:rsidRPr="00990A94">
        <w:fldChar w:fldCharType="separate"/>
      </w:r>
      <w:r w:rsidR="001D1026" w:rsidRPr="001D1026">
        <w:rPr>
          <w:noProof/>
          <w:vertAlign w:val="superscript"/>
        </w:rPr>
        <w:t>49-50</w:t>
      </w:r>
      <w:r w:rsidRPr="00990A94">
        <w:fldChar w:fldCharType="end"/>
      </w:r>
      <w:r w:rsidRPr="00990A94">
        <w:t xml:space="preserve"> was obtained by compressing the wrinkles further into folds, by coating Teflon AF on a polyolefin sheet. Figures 2(a) and (b) show the hierarchical topography obtained when annealing Teflon films onto the polyolefin (thickness approx. 168 nm and 19 nm, respectively). The 168 nm film exhibited microscale ridge-like folds, with wavelength of approx. 6800 ± 900 nm, covered and interspersed with nanoscale wrinkles, with wavelength of approx. 670 ± 70 nm, and the 19 nm film exhibited uniformly distributed hierarchical wrinkles, with microscale wavelength of approx. 4000 ± 250 nm, with nanoscale wavelength of approx. 240 ± 30 nm superimposed on top. A scanning electron microscopy (SEM) investigation at different stages of annealing revealed that the nanoscale wrinkles formed first, and as annealing progressed, microscale folds</w:t>
      </w:r>
      <w:r w:rsidR="00423E19" w:rsidRPr="00990A94">
        <w:t xml:space="preserve"> began to follow (Figure S5</w:t>
      </w:r>
      <w:r w:rsidRPr="00990A94">
        <w:t>). The more advanced wrinkling compared to the Polyshrink occurred on polyolefin because of the even more pronounced shrinkage of the polyolefin substrate upon annealing (to 10% of its original size). The wetting properties of these surfaces were striking, with an advancing contact angle of 172°, an extremely low contact angle hysteresis values of 2</w:t>
      </w:r>
      <w:r w:rsidRPr="00990A94">
        <w:rPr>
          <w:rFonts w:ascii="Calibri" w:hAnsi="Calibri"/>
        </w:rPr>
        <w:t>°</w:t>
      </w:r>
      <w:r w:rsidRPr="00990A94">
        <w:t>, and very low roll off angles of &lt; 5</w:t>
      </w:r>
      <w:r w:rsidRPr="00990A94">
        <w:rPr>
          <w:rFonts w:ascii="Calibri" w:hAnsi="Calibri"/>
        </w:rPr>
        <w:t>° (</w:t>
      </w:r>
      <w:r w:rsidRPr="00990A94">
        <w:t>Figure 2(c)). These properties suggest that the hierarchical wrinkled Teflon surfaces keeps water in a suspended Cassie state, and identify them as excellent candidates for self-cleaning and drag-reducing applications.</w:t>
      </w:r>
    </w:p>
    <w:p w14:paraId="62695135" w14:textId="7A3B37EF" w:rsidR="00B955DA" w:rsidRPr="00990A94" w:rsidRDefault="00B955DA" w:rsidP="00971A2A">
      <w:pPr>
        <w:pStyle w:val="TAMainText"/>
      </w:pPr>
      <w:r w:rsidRPr="00990A94">
        <w:t xml:space="preserve">To test the durability of the produced superhydrophobic surfaces, four different wear and adhesion methods were used. Firstly, the pencil hardness test was utilized as an elementary </w:t>
      </w:r>
      <w:r w:rsidRPr="00990A94">
        <w:lastRenderedPageBreak/>
        <w:t>investigation,</w:t>
      </w:r>
      <w:r w:rsidRPr="00990A94">
        <w:fldChar w:fldCharType="begin"/>
      </w:r>
      <w:r w:rsidR="001D1026">
        <w:instrText xml:space="preserve"> ADDIN EN.CITE &lt;EndNote&gt;&lt;Cite&gt;&lt;Author&gt;ASTM International&lt;/Author&gt;&lt;Year&gt;2011&lt;/Year&gt;&lt;RecNum&gt;205&lt;/RecNum&gt;&lt;DisplayText&gt;&lt;style face="superscript"&gt;37, 51&lt;/style&gt;&lt;/DisplayText&gt;&lt;record&gt;&lt;rec-number&gt;205&lt;/rec-number&gt;&lt;foreign-keys&gt;&lt;key app="EN" db-id="ptvfdstwqv5s0sear295zasg5ds2rpwzz0p5"&gt;205&lt;/key&gt;&lt;/foreign-keys&gt;&lt;ref-type name="Standard"&gt;58&lt;/ref-type&gt;&lt;contributors&gt;&lt;authors&gt;&lt;author&gt;ASTM International,&lt;/author&gt;&lt;/authors&gt;&lt;/contributors&gt;&lt;titles&gt;&lt;title&gt;Standard Test Method for Film Hardness by Pencil Test&lt;/title&gt;&lt;/titles&gt;&lt;dates&gt;&lt;year&gt;2011&lt;/year&gt;&lt;/dates&gt;&lt;pub-location&gt;West Conshohocken, PA&lt;/pub-location&gt;&lt;accession-num&gt;ASTM D3363-05(2011)e2&lt;/accession-num&gt;&lt;urls&gt;&lt;/urls&gt;&lt;/record&gt;&lt;/Cite&gt;&lt;Cite&gt;&lt;Author&gt;Wang&lt;/Author&gt;&lt;Year&gt;2011&lt;/Year&gt;&lt;RecNum&gt;743&lt;/RecNum&gt;&lt;record&gt;&lt;rec-number&gt;743&lt;/rec-number&gt;&lt;foreign-keys&gt;&lt;key app="EN" db-id="ptvfdstwqv5s0sear295zasg5ds2rpwzz0p5"&gt;743&lt;/key&gt;&lt;/foreign-keys&gt;&lt;ref-type name="Journal Article"&gt;17&lt;/ref-type&gt;&lt;contributors&gt;&lt;authors&gt;&lt;author&gt;Wang, Chih-Feng&lt;/author&gt;&lt;author&gt;Wang, Tsai-Fu&lt;/author&gt;&lt;author&gt;Liao, Chih-Siang&lt;/author&gt;&lt;author&gt;Kuo, Shiao-Wei&lt;/author&gt;&lt;author&gt;Lin, Han-Ching&lt;/author&gt;&lt;/authors&gt;&lt;/contributors&gt;&lt;titles&gt;&lt;title&gt;Using Pencil Drawing To Pattern Robust Superhydrophobic Surfaces To Control the Mobility of Water Droplets&lt;/title&gt;&lt;secondary-title&gt;J. Phys. Chem. C&lt;/secondary-title&gt;&lt;/titles&gt;&lt;periodical&gt;&lt;full-title&gt;J. Phys. Chem. C&lt;/full-title&gt;&lt;/periodical&gt;&lt;pages&gt;16495-16500&lt;/pages&gt;&lt;volume&gt;115&lt;/volume&gt;&lt;number&gt;33&lt;/number&gt;&lt;dates&gt;&lt;year&gt;2011&lt;/year&gt;&lt;pub-dates&gt;&lt;date&gt;Aug 25&lt;/date&gt;&lt;/pub-dates&gt;&lt;/dates&gt;&lt;isbn&gt;1932-7447&lt;/isbn&gt;&lt;accession-num&gt;WOS:000294077000032&lt;/accession-num&gt;&lt;urls&gt;&lt;related-urls&gt;&lt;url&gt;&amp;lt;Go to ISI&amp;gt;://WOS:000294077000032&lt;/url&gt;&lt;url&gt;http://pubs.acs.org/doi/abs/10.1021/jp204169p&lt;/url&gt;&lt;url&gt;http://pubs.acs.org/doi/pdfplus/10.1021/jp204169p&lt;/url&gt;&lt;/related-urls&gt;&lt;/urls&gt;&lt;electronic-resource-num&gt;10.1021/jp204169p&lt;/electronic-resource-num&gt;&lt;/record&gt;&lt;/Cite&gt;&lt;/EndNote&gt;</w:instrText>
      </w:r>
      <w:r w:rsidRPr="00990A94">
        <w:fldChar w:fldCharType="separate"/>
      </w:r>
      <w:r w:rsidR="001D1026" w:rsidRPr="001D1026">
        <w:rPr>
          <w:noProof/>
          <w:vertAlign w:val="superscript"/>
        </w:rPr>
        <w:t>37, 51</w:t>
      </w:r>
      <w:r w:rsidRPr="00990A94">
        <w:fldChar w:fldCharType="end"/>
      </w:r>
      <w:r w:rsidRPr="00990A94">
        <w:t xml:space="preserve"> which showed that Teflon wrinkles on Polyshrink</w:t>
      </w:r>
      <w:r w:rsidRPr="00990A94">
        <w:rPr>
          <w:vertAlign w:val="superscript"/>
        </w:rPr>
        <w:t xml:space="preserve">TM </w:t>
      </w:r>
      <w:r w:rsidRPr="00990A94">
        <w:t>could be scratched by HB pencil lead, a robustness level analogous to automotive clear coatings</w:t>
      </w:r>
      <w:r w:rsidRPr="00990A94">
        <w:fldChar w:fldCharType="begin">
          <w:fldData xml:space="preserve">PEVuZE5vdGU+PENpdGU+PEF1dGhvcj5Ob2g8L0F1dGhvcj48WWVhcj4yMDEyPC9ZZWFyPjxSZWNO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</w:fldData>
        </w:fldChar>
      </w:r>
      <w:r w:rsidR="001D1026">
        <w:instrText xml:space="preserve"> ADDIN EN.CITE </w:instrText>
      </w:r>
      <w:r w:rsidR="001D1026">
        <w:fldChar w:fldCharType="begin">
          <w:fldData xml:space="preserve">PEVuZE5vdGU+PENpdGU+PEF1dGhvcj5Ob2g8L0F1dGhvcj48WWVhcj4yMDEyPC9ZZWFyPjxSZWNO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</w:fldData>
        </w:fldChar>
      </w:r>
      <w:r w:rsidR="001D1026">
        <w:instrText xml:space="preserve"> ADDIN EN.CITE.DATA </w:instrText>
      </w:r>
      <w:r w:rsidR="001D1026">
        <w:fldChar w:fldCharType="end"/>
      </w:r>
      <w:r w:rsidRPr="00990A94">
        <w:fldChar w:fldCharType="separate"/>
      </w:r>
      <w:r w:rsidR="001D1026" w:rsidRPr="001D1026">
        <w:rPr>
          <w:noProof/>
          <w:vertAlign w:val="superscript"/>
        </w:rPr>
        <w:t>52</w:t>
      </w:r>
      <w:r w:rsidRPr="00990A94">
        <w:fldChar w:fldCharType="end"/>
      </w:r>
      <w:r w:rsidRPr="00990A94">
        <w:t xml:space="preserve"> (Figure S</w:t>
      </w:r>
      <w:r w:rsidR="00423E19" w:rsidRPr="00990A94">
        <w:t>6</w:t>
      </w:r>
      <w:r w:rsidRPr="00990A94">
        <w:t>). Using the HB pencil, the top most parts of the Teflon wrinkle topography were lost due to compression (height loss of approx. 40%), but the underlying features remained undamaged. To investigate durability at a high load, wear and friction tests on the surfaces were performed by a nano-scratching (Anton Paar Nano Scratch Tester) whereby a 5 µm spherical diamond probe applies an increasing normal load while sliding on the sample surface. Table 2 shows the values of load force required to remove the Teflon layer (</w:t>
      </w:r>
      <w:r w:rsidR="00081B98" w:rsidRPr="00990A94">
        <w:t>procedure described in Figure S7</w:t>
      </w:r>
      <w:r w:rsidRPr="00990A94">
        <w:t>). For Teflon films on Polyshrink</w:t>
      </w:r>
      <w:r w:rsidRPr="00990A94">
        <w:rPr>
          <w:vertAlign w:val="superscript"/>
        </w:rPr>
        <w:t>TM</w:t>
      </w:r>
      <w:r w:rsidRPr="00990A94">
        <w:t xml:space="preserve"> of thickness in the range tested (718 nm - 34 nm), the force needed to delaminate the layer was found be within the range of 9.1 – 14.2 mN, values similar to those obtained on a commercial hydrophobic coating of </w:t>
      </w:r>
      <w:proofErr w:type="spellStart"/>
      <w:r w:rsidRPr="00990A94">
        <w:t>Scotchgard</w:t>
      </w:r>
      <w:r w:rsidRPr="00990A94">
        <w:rPr>
          <w:vertAlign w:val="superscript"/>
        </w:rPr>
        <w:t>TM</w:t>
      </w:r>
      <w:proofErr w:type="spellEnd"/>
      <w:r w:rsidRPr="00990A94">
        <w:t xml:space="preserve"> on Polyshrink</w:t>
      </w:r>
      <w:r w:rsidRPr="00990A94">
        <w:rPr>
          <w:vertAlign w:val="superscript"/>
        </w:rPr>
        <w:t>TM</w:t>
      </w:r>
      <w:r w:rsidRPr="00990A94">
        <w:t xml:space="preserve"> (13.6 ± 2.8 mN). These values are of the same order of magnitude as those measured on mechanically durable superhydrophobic surfaces existing in the literature, which were fabricated with multi-step processes.</w:t>
      </w:r>
      <w:r w:rsidRPr="00990A94">
        <w:fldChar w:fldCharType="begin"/>
      </w:r>
      <w:r w:rsidR="001D1026">
        <w:instrText xml:space="preserve"> ADDIN EN.CITE &lt;EndNote&gt;&lt;Cite&gt;&lt;Author&gt;Jung&lt;/Author&gt;&lt;Year&gt;2009&lt;/Year&gt;&lt;RecNum&gt;492&lt;/RecNum&gt;&lt;DisplayText&gt;&lt;style face="superscript"&gt;53&lt;/style&gt;&lt;/DisplayText&gt;&lt;record&gt;&lt;rec-number&gt;492&lt;/rec-number&gt;&lt;foreign-keys&gt;&lt;key app="EN" db-id="ptvfdstwqv5s0sear295zasg5ds2rpwzz0p5"&gt;492&lt;/key&gt;&lt;/foreign-keys&gt;&lt;ref-type name="Journal Article"&gt;17&lt;/ref-type&gt;&lt;contributors&gt;&lt;authors&gt;&lt;author&gt;Jung, Yong Chae&lt;/author&gt;&lt;author&gt;Bhushan, Bharat&lt;/author&gt;&lt;/authors&gt;&lt;/contributors&gt;&lt;titles&gt;&lt;title&gt;Mechanically Durable Carbon Nanotube-Composite Hierarchical Structures with Superhydrophobicity, Self-Cleaning, and Low-Drag&lt;/title&gt;&lt;secondary-title&gt;Acs Nano&lt;/secondary-title&gt;&lt;/titles&gt;&lt;periodical&gt;&lt;full-title&gt;Acs Nano&lt;/full-title&gt;&lt;abbr-1&gt;ACS Nano&lt;/abbr-1&gt;&lt;/periodical&gt;&lt;pages&gt;4155-4163&lt;/pages&gt;&lt;volume&gt;3&lt;/volume&gt;&lt;number&gt;12&lt;/number&gt;&lt;dates&gt;&lt;year&gt;2009&lt;/year&gt;&lt;pub-dates&gt;&lt;date&gt;Dec&lt;/date&gt;&lt;/pub-dates&gt;&lt;/dates&gt;&lt;isbn&gt;1936-0851&lt;/isbn&gt;&lt;accession-num&gt;WOS:000272846000053&lt;/accession-num&gt;&lt;urls&gt;&lt;related-urls&gt;&lt;url&gt;&amp;lt;Go to ISI&amp;gt;://WOS:000272846000053&lt;/url&gt;&lt;url&gt;http://pubs.acs.org/doi/abs/10.1021/nn901509r&lt;/url&gt;&lt;url&gt;http://pubs.acs.org/doi/pdfplus/10.1021/nn901509r&lt;/url&gt;&lt;/related-urls&gt;&lt;/urls&gt;&lt;electronic-resource-num&gt;10.1021/nn901509r&lt;/electronic-resource-num&gt;&lt;/record&gt;&lt;/Cite&gt;&lt;/EndNote&gt;</w:instrText>
      </w:r>
      <w:r w:rsidRPr="00990A94">
        <w:fldChar w:fldCharType="separate"/>
      </w:r>
      <w:r w:rsidR="001D1026" w:rsidRPr="001D1026">
        <w:rPr>
          <w:noProof/>
          <w:vertAlign w:val="superscript"/>
        </w:rPr>
        <w:t>53</w:t>
      </w:r>
      <w:r w:rsidRPr="00990A94">
        <w:fldChar w:fldCharType="end"/>
      </w:r>
      <w:r w:rsidRPr="00990A94">
        <w:t xml:space="preserve"> The maximum force required on the polyolefin substrate coated with a 168 nm Teflon layer was lower (5.7 ± 2.5 mN), due to the more elastic nature of the polyolefin film. </w:t>
      </w:r>
    </w:p>
    <w:p w14:paraId="7D5D57DC" w14:textId="77777777" w:rsidR="00B955DA" w:rsidRPr="00990A94" w:rsidRDefault="00B955DA" w:rsidP="00B955DA">
      <w:pPr>
        <w:pStyle w:val="Legend"/>
        <w:jc w:val="both"/>
        <w:rPr>
          <w:b/>
        </w:rPr>
      </w:pPr>
    </w:p>
    <w:p w14:paraId="0AC46145" w14:textId="77777777" w:rsidR="0048210C" w:rsidRPr="00990A94" w:rsidRDefault="0048210C" w:rsidP="00B955DA">
      <w:pPr>
        <w:pStyle w:val="Legend"/>
        <w:jc w:val="both"/>
        <w:rPr>
          <w:b/>
        </w:rPr>
      </w:pPr>
    </w:p>
    <w:p w14:paraId="01008B90" w14:textId="77777777" w:rsidR="00B955DA" w:rsidRPr="00990A94" w:rsidRDefault="00B955DA" w:rsidP="009433CA">
      <w:pPr>
        <w:pStyle w:val="VDTableTitle"/>
      </w:pPr>
      <w:proofErr w:type="gramStart"/>
      <w:r w:rsidRPr="00990A94">
        <w:rPr>
          <w:b/>
        </w:rPr>
        <w:t>Table 2</w:t>
      </w:r>
      <w:r w:rsidRPr="00990A94">
        <w:t>.</w:t>
      </w:r>
      <w:proofErr w:type="gramEnd"/>
      <w:r w:rsidRPr="00990A94">
        <w:t xml:space="preserve"> Load force for film removal, as obtained from nano-scratch tests, on wrinkled Teflon layers of thickness indicated on both Polyshrink</w:t>
      </w:r>
      <w:r w:rsidRPr="00990A94">
        <w:rPr>
          <w:vertAlign w:val="superscript"/>
        </w:rPr>
        <w:t>TM</w:t>
      </w:r>
      <w:r w:rsidRPr="00990A94">
        <w:t xml:space="preserve"> and polyolefin.  </w:t>
      </w:r>
    </w:p>
    <w:tbl>
      <w:tblPr>
        <w:tblW w:w="0" w:type="auto"/>
        <w:tblLook w:val="01E0" w:firstRow="1" w:lastRow="1" w:firstColumn="1" w:lastColumn="1" w:noHBand="0" w:noVBand="0"/>
      </w:tblPr>
      <w:tblGrid>
        <w:gridCol w:w="2974"/>
        <w:gridCol w:w="3513"/>
      </w:tblGrid>
      <w:tr w:rsidR="00990A94" w:rsidRPr="00990A94" w14:paraId="20F25608" w14:textId="77777777" w:rsidTr="00B744EA">
        <w:trPr>
          <w:trHeight w:val="627"/>
        </w:trPr>
        <w:tc>
          <w:tcPr>
            <w:tcW w:w="2974" w:type="dxa"/>
            <w:tcBorders>
              <w:top w:val="single" w:sz="4" w:space="0" w:color="000000"/>
              <w:bottom w:val="single" w:sz="4" w:space="0" w:color="000000"/>
            </w:tcBorders>
          </w:tcPr>
          <w:p w14:paraId="0CF6B183" w14:textId="77777777" w:rsidR="00B955DA" w:rsidRPr="00990A94" w:rsidRDefault="00B955DA" w:rsidP="00B744EA">
            <w:pPr>
              <w:pStyle w:val="TableHead"/>
              <w:jc w:val="center"/>
              <w:rPr>
                <w:lang w:val="en-US"/>
              </w:rPr>
            </w:pPr>
            <w:r w:rsidRPr="00990A94">
              <w:rPr>
                <w:lang w:val="en-US"/>
              </w:rPr>
              <w:t>Teflon AF Surface</w:t>
            </w:r>
          </w:p>
        </w:tc>
        <w:tc>
          <w:tcPr>
            <w:tcW w:w="3513" w:type="dxa"/>
            <w:tcBorders>
              <w:top w:val="single" w:sz="4" w:space="0" w:color="000000"/>
              <w:bottom w:val="single" w:sz="4" w:space="0" w:color="000000"/>
            </w:tcBorders>
          </w:tcPr>
          <w:p w14:paraId="6F04A9C8" w14:textId="77777777" w:rsidR="00B955DA" w:rsidRPr="00990A94" w:rsidRDefault="00B955DA" w:rsidP="00B744EA">
            <w:pPr>
              <w:pStyle w:val="TableHead"/>
              <w:jc w:val="center"/>
              <w:rPr>
                <w:lang w:val="en-US"/>
              </w:rPr>
            </w:pPr>
            <w:r w:rsidRPr="00990A94">
              <w:rPr>
                <w:lang w:val="en-US"/>
              </w:rPr>
              <w:t>Load force for film removal, as determined by friction coefficient  (</w:t>
            </w:r>
            <w:r w:rsidRPr="00990A94">
              <w:rPr>
                <w:rFonts w:cs="Arial"/>
                <w:lang w:val="en-US"/>
              </w:rPr>
              <w:t>m</w:t>
            </w:r>
            <w:r w:rsidRPr="00990A94">
              <w:rPr>
                <w:lang w:val="en-US"/>
              </w:rPr>
              <w:t>N)*</w:t>
            </w:r>
          </w:p>
        </w:tc>
      </w:tr>
      <w:tr w:rsidR="00990A94" w:rsidRPr="00990A94" w14:paraId="0D53D28C" w14:textId="77777777" w:rsidTr="00B744EA">
        <w:trPr>
          <w:trHeight w:val="318"/>
        </w:trPr>
        <w:tc>
          <w:tcPr>
            <w:tcW w:w="2974" w:type="dxa"/>
            <w:tcBorders>
              <w:top w:val="single" w:sz="4" w:space="0" w:color="000000"/>
            </w:tcBorders>
            <w:vAlign w:val="bottom"/>
          </w:tcPr>
          <w:p w14:paraId="0BDB3039"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Wrinkled 718 nm on Polyshrink</w:t>
            </w:r>
            <w:r w:rsidRPr="00990A94">
              <w:rPr>
                <w:rFonts w:ascii="Arial" w:hAnsi="Arial" w:cs="Arial"/>
                <w:sz w:val="16"/>
                <w:szCs w:val="22"/>
                <w:vertAlign w:val="superscript"/>
              </w:rPr>
              <w:t>TM</w:t>
            </w:r>
          </w:p>
        </w:tc>
        <w:tc>
          <w:tcPr>
            <w:tcW w:w="3513" w:type="dxa"/>
            <w:tcBorders>
              <w:top w:val="single" w:sz="4" w:space="0" w:color="000000"/>
            </w:tcBorders>
            <w:vAlign w:val="bottom"/>
          </w:tcPr>
          <w:p w14:paraId="72D5C0D6"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12.1 ± 2.1</w:t>
            </w:r>
          </w:p>
        </w:tc>
      </w:tr>
      <w:tr w:rsidR="00990A94" w:rsidRPr="00990A94" w14:paraId="7FF450D6" w14:textId="77777777" w:rsidTr="00B744EA">
        <w:trPr>
          <w:trHeight w:val="330"/>
        </w:trPr>
        <w:tc>
          <w:tcPr>
            <w:tcW w:w="2974" w:type="dxa"/>
            <w:vAlign w:val="bottom"/>
          </w:tcPr>
          <w:p w14:paraId="63C101A0"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Wrinkled 168 nm on Polyshrink</w:t>
            </w:r>
            <w:r w:rsidRPr="00990A94">
              <w:rPr>
                <w:rFonts w:ascii="Arial" w:hAnsi="Arial" w:cs="Arial"/>
                <w:sz w:val="16"/>
                <w:szCs w:val="22"/>
                <w:vertAlign w:val="superscript"/>
              </w:rPr>
              <w:t>TM</w:t>
            </w:r>
          </w:p>
        </w:tc>
        <w:tc>
          <w:tcPr>
            <w:tcW w:w="3513" w:type="dxa"/>
            <w:vAlign w:val="bottom"/>
          </w:tcPr>
          <w:p w14:paraId="7E683CE0"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10.8  ± 1.7</w:t>
            </w:r>
          </w:p>
        </w:tc>
      </w:tr>
      <w:tr w:rsidR="00990A94" w:rsidRPr="00990A94" w14:paraId="0DA6B6C9" w14:textId="77777777" w:rsidTr="00B744EA">
        <w:trPr>
          <w:trHeight w:val="330"/>
        </w:trPr>
        <w:tc>
          <w:tcPr>
            <w:tcW w:w="2974" w:type="dxa"/>
            <w:vAlign w:val="bottom"/>
          </w:tcPr>
          <w:p w14:paraId="5ACE1E7F"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Wrinkled 34 nm on Polyshrink</w:t>
            </w:r>
            <w:r w:rsidRPr="00990A94">
              <w:rPr>
                <w:rFonts w:ascii="Arial" w:hAnsi="Arial" w:cs="Arial"/>
                <w:sz w:val="16"/>
                <w:szCs w:val="22"/>
                <w:vertAlign w:val="superscript"/>
              </w:rPr>
              <w:t>TM</w:t>
            </w:r>
          </w:p>
        </w:tc>
        <w:tc>
          <w:tcPr>
            <w:tcW w:w="3513" w:type="dxa"/>
            <w:vAlign w:val="bottom"/>
          </w:tcPr>
          <w:p w14:paraId="3074D89C"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12.2  ± 1.5</w:t>
            </w:r>
          </w:p>
        </w:tc>
      </w:tr>
      <w:tr w:rsidR="00990A94" w:rsidRPr="00990A94" w14:paraId="57DBEBB7" w14:textId="77777777" w:rsidTr="00B744EA">
        <w:trPr>
          <w:trHeight w:val="330"/>
        </w:trPr>
        <w:tc>
          <w:tcPr>
            <w:tcW w:w="2974" w:type="dxa"/>
            <w:vAlign w:val="bottom"/>
          </w:tcPr>
          <w:p w14:paraId="4FBEF5E4" w14:textId="77777777" w:rsidR="00B955DA" w:rsidRPr="00990A94" w:rsidRDefault="00B955DA" w:rsidP="00B744EA">
            <w:pPr>
              <w:jc w:val="center"/>
              <w:rPr>
                <w:rFonts w:ascii="Arial" w:hAnsi="Arial" w:cs="Arial"/>
                <w:sz w:val="16"/>
                <w:szCs w:val="22"/>
              </w:rPr>
            </w:pPr>
            <w:proofErr w:type="spellStart"/>
            <w:r w:rsidRPr="00990A94">
              <w:rPr>
                <w:rFonts w:ascii="Arial" w:hAnsi="Arial" w:cs="Arial"/>
                <w:sz w:val="16"/>
                <w:szCs w:val="22"/>
              </w:rPr>
              <w:t>Scotchgard</w:t>
            </w:r>
            <w:r w:rsidRPr="00990A94">
              <w:rPr>
                <w:rFonts w:ascii="Arial" w:hAnsi="Arial" w:cs="Arial"/>
                <w:sz w:val="16"/>
                <w:szCs w:val="22"/>
                <w:vertAlign w:val="superscript"/>
              </w:rPr>
              <w:t>TM</w:t>
            </w:r>
            <w:proofErr w:type="spellEnd"/>
            <w:r w:rsidRPr="00990A94">
              <w:rPr>
                <w:rFonts w:ascii="Arial" w:hAnsi="Arial" w:cs="Arial"/>
                <w:sz w:val="16"/>
                <w:szCs w:val="22"/>
              </w:rPr>
              <w:t xml:space="preserve"> on Polyshrink</w:t>
            </w:r>
            <w:r w:rsidRPr="00990A94">
              <w:rPr>
                <w:rFonts w:ascii="Arial" w:hAnsi="Arial" w:cs="Arial"/>
                <w:sz w:val="16"/>
                <w:szCs w:val="22"/>
                <w:vertAlign w:val="superscript"/>
              </w:rPr>
              <w:t>TM</w:t>
            </w:r>
          </w:p>
        </w:tc>
        <w:tc>
          <w:tcPr>
            <w:tcW w:w="3513" w:type="dxa"/>
            <w:vAlign w:val="bottom"/>
          </w:tcPr>
          <w:p w14:paraId="6BEC007F"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13.6  ± 2.8</w:t>
            </w:r>
          </w:p>
        </w:tc>
      </w:tr>
      <w:tr w:rsidR="00990A94" w:rsidRPr="00990A94" w14:paraId="6A1919BB" w14:textId="77777777" w:rsidTr="00B744EA">
        <w:trPr>
          <w:trHeight w:val="330"/>
        </w:trPr>
        <w:tc>
          <w:tcPr>
            <w:tcW w:w="2974" w:type="dxa"/>
            <w:tcBorders>
              <w:bottom w:val="single" w:sz="4" w:space="0" w:color="000000"/>
            </w:tcBorders>
          </w:tcPr>
          <w:p w14:paraId="2AEEB4C2"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Wrinkled 168 nm on Polyolefin</w:t>
            </w:r>
          </w:p>
        </w:tc>
        <w:tc>
          <w:tcPr>
            <w:tcW w:w="3513" w:type="dxa"/>
            <w:tcBorders>
              <w:bottom w:val="single" w:sz="4" w:space="0" w:color="000000"/>
            </w:tcBorders>
            <w:vAlign w:val="bottom"/>
          </w:tcPr>
          <w:p w14:paraId="229931D2" w14:textId="77777777" w:rsidR="00B955DA" w:rsidRPr="00990A94" w:rsidRDefault="00B955DA" w:rsidP="00B744EA">
            <w:pPr>
              <w:jc w:val="center"/>
              <w:rPr>
                <w:rFonts w:ascii="Arial" w:hAnsi="Arial" w:cs="Arial"/>
                <w:sz w:val="16"/>
                <w:szCs w:val="22"/>
              </w:rPr>
            </w:pPr>
            <w:r w:rsidRPr="00990A94">
              <w:rPr>
                <w:rFonts w:ascii="Arial" w:hAnsi="Arial" w:cs="Arial"/>
                <w:sz w:val="16"/>
                <w:szCs w:val="22"/>
              </w:rPr>
              <w:t>5.7  ± 2.5</w:t>
            </w:r>
          </w:p>
        </w:tc>
      </w:tr>
    </w:tbl>
    <w:p w14:paraId="5FFD0FF8" w14:textId="108AD2E7" w:rsidR="00B955DA" w:rsidRPr="00990A94" w:rsidRDefault="00B955DA" w:rsidP="009433CA">
      <w:pPr>
        <w:pStyle w:val="FETableFootnote"/>
      </w:pPr>
      <w:r w:rsidRPr="00990A94">
        <w:lastRenderedPageBreak/>
        <w:t xml:space="preserve">* The point on the scratch at which the friction coefficient reached a plateau value was used to estimate the point at which the film delaminated, and the corresponding values of load force are plotted. The procedure is </w:t>
      </w:r>
      <w:r w:rsidR="00081B98" w:rsidRPr="00990A94">
        <w:t>explained in detail in Figure S7</w:t>
      </w:r>
      <w:r w:rsidRPr="00990A94">
        <w:t>.</w:t>
      </w:r>
    </w:p>
    <w:p w14:paraId="0A5A92A9" w14:textId="77777777" w:rsidR="00B955DA" w:rsidRPr="00990A94" w:rsidRDefault="00B955DA" w:rsidP="00B955DA">
      <w:pPr>
        <w:spacing w:line="480" w:lineRule="auto"/>
      </w:pPr>
    </w:p>
    <w:p w14:paraId="041AC33C" w14:textId="261858DE" w:rsidR="00D200C9" w:rsidRPr="00990A94" w:rsidRDefault="00B955DA" w:rsidP="00971A2A">
      <w:pPr>
        <w:pStyle w:val="TAMainText"/>
      </w:pPr>
      <w:r w:rsidRPr="00990A94">
        <w:t xml:space="preserve">Table 3 summarizes the nano-indentation results, which provide quantitative information on the mechanical properties of the surfaces. </w:t>
      </w:r>
      <w:r w:rsidR="00DB4824" w:rsidRPr="00990A94">
        <w:t>Errors in nano-indentation measurements on rough sub</w:t>
      </w:r>
      <w:r w:rsidR="00045BFA" w:rsidRPr="00990A94">
        <w:t>strates are notoriously large</w:t>
      </w:r>
      <w:proofErr w:type="gramStart"/>
      <w:r w:rsidR="00045BFA" w:rsidRPr="00990A94">
        <w:t>,</w:t>
      </w:r>
      <w:proofErr w:type="gramEnd"/>
      <w:r w:rsidR="00045BFA" w:rsidRPr="00990A94">
        <w:fldChar w:fldCharType="begin">
          <w:fldData xml:space="preserve">PEVuZE5vdGU+PENpdGU+PEF1dGhvcj5NaWxsZXI8L0F1dGhvcj48WWVhcj4yMDA4PC9ZZWFyPjxS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</w:fldData>
        </w:fldChar>
      </w:r>
      <w:r w:rsidR="001D1026">
        <w:instrText xml:space="preserve"> ADDIN EN.CITE </w:instrText>
      </w:r>
      <w:r w:rsidR="001D1026">
        <w:fldChar w:fldCharType="begin">
          <w:fldData xml:space="preserve">PEVuZE5vdGU+PENpdGU+PEF1dGhvcj5NaWxsZXI8L0F1dGhvcj48WWVhcj4yMDA4PC9ZZWFyPjxS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</w:fldData>
        </w:fldChar>
      </w:r>
      <w:r w:rsidR="001D1026">
        <w:instrText xml:space="preserve"> ADDIN EN.CITE.DATA </w:instrText>
      </w:r>
      <w:r w:rsidR="001D1026">
        <w:fldChar w:fldCharType="end"/>
      </w:r>
      <w:r w:rsidR="00045BFA" w:rsidRPr="00990A94">
        <w:fldChar w:fldCharType="separate"/>
      </w:r>
      <w:r w:rsidR="001D1026" w:rsidRPr="001D1026">
        <w:rPr>
          <w:noProof/>
          <w:vertAlign w:val="superscript"/>
        </w:rPr>
        <w:t>54</w:t>
      </w:r>
      <w:r w:rsidR="00045BFA" w:rsidRPr="00990A94">
        <w:fldChar w:fldCharType="end"/>
      </w:r>
      <w:r w:rsidR="00DB4824" w:rsidRPr="00990A94">
        <w:t xml:space="preserve"> so to provide a meaningful comparison with more accurate results, the mechanical properties of Teflon AF wrinkles were related to those of a more controlled flat and smooth system, a flat Teflon film on a polystyrene coated silicon wafer. The result revealed that Teflon AF wrinkles formed from film of thickness 460 nm and 168 nm showed similar hardness values to that of a flat Teflon film of 460 nm, at the same maximum pressure and penetration depth, despite the addition of nano- and micro-scale topography. The measurement of the elastic modulus of a thin film remains a phenomenological measurement, strongly affected by the elastic modulus of the substrate and applied pressure.</w:t>
      </w:r>
      <w:r w:rsidR="00045BFA" w:rsidRPr="00990A94">
        <w:fldChar w:fldCharType="begin">
          <w:fldData xml:space="preserve">PEVuZE5vdGU+PENpdGU+PEF1dGhvcj5PbGl2ZXI8L0F1dGhvcj48WWVhcj4yMDA0PC9ZZWFyPjxS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</w:fldData>
        </w:fldChar>
      </w:r>
      <w:r w:rsidR="001D1026">
        <w:instrText xml:space="preserve"> ADDIN EN.CITE </w:instrText>
      </w:r>
      <w:r w:rsidR="001D1026">
        <w:fldChar w:fldCharType="begin">
          <w:fldData xml:space="preserve">PEVuZE5vdGU+PENpdGU+PEF1dGhvcj5PbGl2ZXI8L0F1dGhvcj48WWVhcj4yMDA0PC9ZZWFyPjxS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</w:fldData>
        </w:fldChar>
      </w:r>
      <w:r w:rsidR="001D1026">
        <w:instrText xml:space="preserve"> ADDIN EN.CITE.DATA </w:instrText>
      </w:r>
      <w:r w:rsidR="001D1026">
        <w:fldChar w:fldCharType="end"/>
      </w:r>
      <w:r w:rsidR="00045BFA" w:rsidRPr="00990A94">
        <w:fldChar w:fldCharType="separate"/>
      </w:r>
      <w:r w:rsidR="001D1026" w:rsidRPr="001D1026">
        <w:rPr>
          <w:noProof/>
          <w:vertAlign w:val="superscript"/>
        </w:rPr>
        <w:t>55</w:t>
      </w:r>
      <w:r w:rsidR="00045BFA" w:rsidRPr="00990A94">
        <w:fldChar w:fldCharType="end"/>
      </w:r>
      <w:r w:rsidR="00DB4824" w:rsidRPr="00990A94">
        <w:t xml:space="preserve"> For accurate measurements on films, nanoindentation depth should be </w:t>
      </w:r>
      <w:r w:rsidR="00045BFA" w:rsidRPr="00990A94">
        <w:t>around</w:t>
      </w:r>
      <w:r w:rsidR="00DB4824" w:rsidRPr="00990A94">
        <w:t xml:space="preserve"> 10% of the film thickness, but as large as possible otherwise.</w:t>
      </w:r>
      <w:r w:rsidR="00045BFA" w:rsidRPr="00990A94">
        <w:fldChar w:fldCharType="begin">
          <w:fldData xml:space="preserve">PEVuZE5vdGU+PENpdGU+PEF1dGhvcj5TYWhhPC9BdXRob3I+PFllYXI+MjAwMjwvWWVhcj48UmVj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</w:fldData>
        </w:fldChar>
      </w:r>
      <w:r w:rsidR="001D1026">
        <w:instrText xml:space="preserve"> ADDIN EN.CITE </w:instrText>
      </w:r>
      <w:r w:rsidR="001D1026">
        <w:fldChar w:fldCharType="begin">
          <w:fldData xml:space="preserve">PEVuZE5vdGU+PENpdGU+PEF1dGhvcj5TYWhhPC9BdXRob3I+PFllYXI+MjAwMjwvWWVhcj48UmVj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</w:fldData>
        </w:fldChar>
      </w:r>
      <w:r w:rsidR="001D1026">
        <w:instrText xml:space="preserve"> ADDIN EN.CITE.DATA </w:instrText>
      </w:r>
      <w:r w:rsidR="001D1026">
        <w:fldChar w:fldCharType="end"/>
      </w:r>
      <w:r w:rsidR="00045BFA" w:rsidRPr="00990A94">
        <w:fldChar w:fldCharType="separate"/>
      </w:r>
      <w:r w:rsidR="001D1026" w:rsidRPr="001D1026">
        <w:rPr>
          <w:noProof/>
          <w:vertAlign w:val="superscript"/>
        </w:rPr>
        <w:t>56</w:t>
      </w:r>
      <w:r w:rsidR="00045BFA" w:rsidRPr="00990A94">
        <w:fldChar w:fldCharType="end"/>
      </w:r>
      <w:r w:rsidR="00DB4824" w:rsidRPr="00990A94">
        <w:t xml:space="preserve"> The elastic modulus measured on the flat Teflon films at two different pressure values (20 µN and 50 µN) and indentation depths (45 nm and 126 nm) were similar (10.5 </w:t>
      </w:r>
      <w:proofErr w:type="spellStart"/>
      <w:r w:rsidR="00DB4824" w:rsidRPr="00990A94">
        <w:t>GPa</w:t>
      </w:r>
      <w:proofErr w:type="spellEnd"/>
      <w:r w:rsidR="00DB4824" w:rsidRPr="00990A94">
        <w:t xml:space="preserve">), which confirmed that the protocol adopted at 50 µN was suitable for flat Teflon, and was then adopted for wrinkled Teflon. </w:t>
      </w:r>
    </w:p>
    <w:p w14:paraId="11C094A4" w14:textId="77777777" w:rsidR="00D200C9" w:rsidRPr="00990A94" w:rsidRDefault="00D200C9" w:rsidP="00971A2A">
      <w:pPr>
        <w:pStyle w:val="TAMainText"/>
      </w:pPr>
    </w:p>
    <w:p w14:paraId="241301C4" w14:textId="77777777" w:rsidR="00D200C9" w:rsidRPr="00990A94" w:rsidRDefault="00D200C9" w:rsidP="00971A2A">
      <w:pPr>
        <w:pStyle w:val="TAMainText"/>
      </w:pPr>
    </w:p>
    <w:p w14:paraId="083779CC" w14:textId="77777777" w:rsidR="00D200C9" w:rsidRPr="00990A94" w:rsidRDefault="00D200C9" w:rsidP="00971A2A">
      <w:pPr>
        <w:pStyle w:val="TAMainText"/>
      </w:pPr>
    </w:p>
    <w:p w14:paraId="09C06D13" w14:textId="77777777" w:rsidR="009433CA" w:rsidRPr="00990A94" w:rsidRDefault="009433CA" w:rsidP="00971A2A">
      <w:pPr>
        <w:pStyle w:val="TAMainText"/>
      </w:pPr>
    </w:p>
    <w:p w14:paraId="3625314B" w14:textId="77777777" w:rsidR="00B955DA" w:rsidRPr="00990A94" w:rsidRDefault="00B955DA" w:rsidP="009433CA">
      <w:pPr>
        <w:pStyle w:val="VDTableTitle"/>
      </w:pPr>
      <w:proofErr w:type="gramStart"/>
      <w:r w:rsidRPr="00990A94">
        <w:rPr>
          <w:b/>
        </w:rPr>
        <w:lastRenderedPageBreak/>
        <w:t>Table 3.</w:t>
      </w:r>
      <w:proofErr w:type="gramEnd"/>
      <w:r w:rsidRPr="00990A94">
        <w:t xml:space="preserve"> Nano-indentation results on different Teflon AF thickness, both flat* and wrinkled on Polyshrink, at different maximum pressure and subsequent layer penetration. </w:t>
      </w:r>
    </w:p>
    <w:tbl>
      <w:tblPr>
        <w:tblW w:w="0" w:type="auto"/>
        <w:jc w:val="center"/>
        <w:tblLook w:val="01E0" w:firstRow="1" w:lastRow="1" w:firstColumn="1" w:lastColumn="1" w:noHBand="0" w:noVBand="0"/>
      </w:tblPr>
      <w:tblGrid>
        <w:gridCol w:w="1951"/>
        <w:gridCol w:w="1843"/>
        <w:gridCol w:w="1804"/>
        <w:gridCol w:w="1845"/>
        <w:gridCol w:w="1845"/>
      </w:tblGrid>
      <w:tr w:rsidR="00990A94" w:rsidRPr="00990A94" w14:paraId="4D1AD747" w14:textId="77777777" w:rsidTr="00B744EA">
        <w:trPr>
          <w:trHeight w:val="607"/>
          <w:jc w:val="center"/>
        </w:trPr>
        <w:tc>
          <w:tcPr>
            <w:tcW w:w="1951" w:type="dxa"/>
            <w:tcBorders>
              <w:top w:val="single" w:sz="4" w:space="0" w:color="000000"/>
              <w:bottom w:val="single" w:sz="4" w:space="0" w:color="000000"/>
            </w:tcBorders>
          </w:tcPr>
          <w:p w14:paraId="4BE0D759" w14:textId="77777777" w:rsidR="00B955DA" w:rsidRPr="00990A94" w:rsidRDefault="00B955DA" w:rsidP="00B744EA">
            <w:pPr>
              <w:pStyle w:val="TableHead"/>
              <w:jc w:val="center"/>
              <w:rPr>
                <w:lang w:val="en-US"/>
              </w:rPr>
            </w:pPr>
            <w:r w:rsidRPr="00990A94">
              <w:rPr>
                <w:lang w:val="en-US"/>
              </w:rPr>
              <w:t>Teflon AF Surface</w:t>
            </w:r>
          </w:p>
        </w:tc>
        <w:tc>
          <w:tcPr>
            <w:tcW w:w="1843" w:type="dxa"/>
            <w:tcBorders>
              <w:top w:val="single" w:sz="4" w:space="0" w:color="000000"/>
              <w:bottom w:val="single" w:sz="4" w:space="0" w:color="000000"/>
            </w:tcBorders>
          </w:tcPr>
          <w:p w14:paraId="0BB247A7" w14:textId="77777777" w:rsidR="00B955DA" w:rsidRPr="00990A94" w:rsidRDefault="00B955DA" w:rsidP="00B744EA">
            <w:pPr>
              <w:pStyle w:val="TableHead"/>
              <w:jc w:val="center"/>
              <w:rPr>
                <w:lang w:val="en-US"/>
              </w:rPr>
            </w:pPr>
            <w:r w:rsidRPr="00990A94">
              <w:rPr>
                <w:lang w:val="en-US"/>
              </w:rPr>
              <w:t>Maximum Pressure (</w:t>
            </w:r>
            <w:r w:rsidRPr="00990A94">
              <w:rPr>
                <w:rFonts w:cs="Arial"/>
                <w:lang w:val="en-US"/>
              </w:rPr>
              <w:t>µ</w:t>
            </w:r>
            <w:r w:rsidRPr="00990A94">
              <w:rPr>
                <w:lang w:val="en-US"/>
              </w:rPr>
              <w:t>N)</w:t>
            </w:r>
          </w:p>
        </w:tc>
        <w:tc>
          <w:tcPr>
            <w:tcW w:w="1804" w:type="dxa"/>
            <w:tcBorders>
              <w:top w:val="single" w:sz="4" w:space="0" w:color="000000"/>
              <w:bottom w:val="single" w:sz="4" w:space="0" w:color="000000"/>
            </w:tcBorders>
            <w:shd w:val="clear" w:color="auto" w:fill="auto"/>
          </w:tcPr>
          <w:p w14:paraId="51738EBC" w14:textId="77777777" w:rsidR="00B955DA" w:rsidRPr="00990A94" w:rsidRDefault="00B955DA" w:rsidP="00B744EA">
            <w:pPr>
              <w:pStyle w:val="TableHead"/>
              <w:jc w:val="center"/>
              <w:rPr>
                <w:lang w:val="en-US"/>
              </w:rPr>
            </w:pPr>
            <w:r w:rsidRPr="00990A94">
              <w:rPr>
                <w:lang w:val="en-US"/>
              </w:rPr>
              <w:t>Maximum Penetration Depth (nm)</w:t>
            </w:r>
          </w:p>
        </w:tc>
        <w:tc>
          <w:tcPr>
            <w:tcW w:w="1845" w:type="dxa"/>
            <w:tcBorders>
              <w:top w:val="single" w:sz="4" w:space="0" w:color="000000"/>
              <w:bottom w:val="single" w:sz="4" w:space="0" w:color="000000"/>
            </w:tcBorders>
            <w:shd w:val="clear" w:color="auto" w:fill="auto"/>
          </w:tcPr>
          <w:p w14:paraId="59379D8F" w14:textId="77777777" w:rsidR="00B955DA" w:rsidRPr="00990A94" w:rsidRDefault="00B955DA" w:rsidP="00B744EA">
            <w:pPr>
              <w:pStyle w:val="TableHead"/>
              <w:jc w:val="center"/>
              <w:rPr>
                <w:lang w:val="en-US"/>
              </w:rPr>
            </w:pPr>
            <w:r w:rsidRPr="00990A94">
              <w:rPr>
                <w:lang w:val="en-US"/>
              </w:rPr>
              <w:t>Effective Young’s Modulus (</w:t>
            </w:r>
            <w:proofErr w:type="spellStart"/>
            <w:r w:rsidRPr="00990A94">
              <w:rPr>
                <w:lang w:val="en-US"/>
              </w:rPr>
              <w:t>GPa</w:t>
            </w:r>
            <w:proofErr w:type="spellEnd"/>
            <w:r w:rsidRPr="00990A94">
              <w:rPr>
                <w:lang w:val="en-US"/>
              </w:rPr>
              <w:t>)</w:t>
            </w:r>
          </w:p>
        </w:tc>
        <w:tc>
          <w:tcPr>
            <w:tcW w:w="1845" w:type="dxa"/>
            <w:tcBorders>
              <w:top w:val="single" w:sz="4" w:space="0" w:color="000000"/>
              <w:bottom w:val="single" w:sz="4" w:space="0" w:color="000000"/>
            </w:tcBorders>
            <w:shd w:val="clear" w:color="auto" w:fill="auto"/>
          </w:tcPr>
          <w:p w14:paraId="45A459EE" w14:textId="77777777" w:rsidR="00B955DA" w:rsidRPr="00990A94" w:rsidRDefault="00B955DA" w:rsidP="00B744EA">
            <w:pPr>
              <w:pStyle w:val="TableHead"/>
              <w:jc w:val="center"/>
              <w:rPr>
                <w:lang w:val="en-US"/>
              </w:rPr>
            </w:pPr>
            <w:r w:rsidRPr="00990A94">
              <w:rPr>
                <w:lang w:val="en-US"/>
              </w:rPr>
              <w:t>Hardness (</w:t>
            </w:r>
            <w:proofErr w:type="spellStart"/>
            <w:r w:rsidRPr="00990A94">
              <w:rPr>
                <w:lang w:val="en-US"/>
              </w:rPr>
              <w:t>GPa</w:t>
            </w:r>
            <w:proofErr w:type="spellEnd"/>
            <w:r w:rsidRPr="00990A94">
              <w:rPr>
                <w:lang w:val="en-US"/>
              </w:rPr>
              <w:t>)</w:t>
            </w:r>
          </w:p>
        </w:tc>
      </w:tr>
      <w:tr w:rsidR="00990A94" w:rsidRPr="00990A94" w14:paraId="49D18C98" w14:textId="77777777" w:rsidTr="00B744EA">
        <w:trPr>
          <w:trHeight w:val="308"/>
          <w:jc w:val="center"/>
        </w:trPr>
        <w:tc>
          <w:tcPr>
            <w:tcW w:w="1951" w:type="dxa"/>
            <w:tcBorders>
              <w:top w:val="single" w:sz="4" w:space="0" w:color="000000"/>
            </w:tcBorders>
          </w:tcPr>
          <w:p w14:paraId="19C19424"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Flat 460 nm Film*</w:t>
            </w:r>
          </w:p>
        </w:tc>
        <w:tc>
          <w:tcPr>
            <w:tcW w:w="1843" w:type="dxa"/>
            <w:tcBorders>
              <w:top w:val="single" w:sz="4" w:space="0" w:color="000000"/>
            </w:tcBorders>
          </w:tcPr>
          <w:p w14:paraId="325CD849"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20</w:t>
            </w:r>
          </w:p>
        </w:tc>
        <w:tc>
          <w:tcPr>
            <w:tcW w:w="1804" w:type="dxa"/>
            <w:tcBorders>
              <w:top w:val="single" w:sz="4" w:space="0" w:color="000000"/>
            </w:tcBorders>
            <w:shd w:val="clear" w:color="auto" w:fill="auto"/>
          </w:tcPr>
          <w:p w14:paraId="2EE22CA1"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45 ± 3</w:t>
            </w:r>
          </w:p>
        </w:tc>
        <w:tc>
          <w:tcPr>
            <w:tcW w:w="1845" w:type="dxa"/>
            <w:tcBorders>
              <w:top w:val="single" w:sz="4" w:space="0" w:color="000000"/>
            </w:tcBorders>
            <w:shd w:val="clear" w:color="auto" w:fill="auto"/>
          </w:tcPr>
          <w:p w14:paraId="35D6FA99"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10.6 ± 0.6</w:t>
            </w:r>
          </w:p>
        </w:tc>
        <w:tc>
          <w:tcPr>
            <w:tcW w:w="1845" w:type="dxa"/>
            <w:tcBorders>
              <w:top w:val="single" w:sz="4" w:space="0" w:color="000000"/>
            </w:tcBorders>
            <w:shd w:val="clear" w:color="auto" w:fill="auto"/>
          </w:tcPr>
          <w:p w14:paraId="13589ED2"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1.01 ± 0.08</w:t>
            </w:r>
          </w:p>
        </w:tc>
      </w:tr>
      <w:tr w:rsidR="00990A94" w:rsidRPr="00990A94" w14:paraId="65FB7978" w14:textId="77777777" w:rsidTr="00B744EA">
        <w:trPr>
          <w:trHeight w:val="320"/>
          <w:jc w:val="center"/>
        </w:trPr>
        <w:tc>
          <w:tcPr>
            <w:tcW w:w="1951" w:type="dxa"/>
          </w:tcPr>
          <w:p w14:paraId="070B86C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Flat 460 nm Film*</w:t>
            </w:r>
          </w:p>
        </w:tc>
        <w:tc>
          <w:tcPr>
            <w:tcW w:w="1843" w:type="dxa"/>
          </w:tcPr>
          <w:p w14:paraId="603F294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50</w:t>
            </w:r>
          </w:p>
        </w:tc>
        <w:tc>
          <w:tcPr>
            <w:tcW w:w="1804" w:type="dxa"/>
            <w:shd w:val="clear" w:color="auto" w:fill="auto"/>
          </w:tcPr>
          <w:p w14:paraId="7220966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126 ± 3</w:t>
            </w:r>
          </w:p>
        </w:tc>
        <w:tc>
          <w:tcPr>
            <w:tcW w:w="1845" w:type="dxa"/>
            <w:shd w:val="clear" w:color="auto" w:fill="auto"/>
          </w:tcPr>
          <w:p w14:paraId="67381F40"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10.5 ± 0.2</w:t>
            </w:r>
          </w:p>
        </w:tc>
        <w:tc>
          <w:tcPr>
            <w:tcW w:w="1845" w:type="dxa"/>
            <w:shd w:val="clear" w:color="auto" w:fill="auto"/>
          </w:tcPr>
          <w:p w14:paraId="6F13CF10"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0.54  ± 0.02</w:t>
            </w:r>
          </w:p>
        </w:tc>
      </w:tr>
      <w:tr w:rsidR="00990A94" w:rsidRPr="00990A94" w14:paraId="6B115ED3" w14:textId="77777777" w:rsidTr="00B744EA">
        <w:trPr>
          <w:trHeight w:val="320"/>
          <w:jc w:val="center"/>
        </w:trPr>
        <w:tc>
          <w:tcPr>
            <w:tcW w:w="1951" w:type="dxa"/>
          </w:tcPr>
          <w:p w14:paraId="7B6FD6B8"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Wrinkled 460 nm Film</w:t>
            </w:r>
          </w:p>
        </w:tc>
        <w:tc>
          <w:tcPr>
            <w:tcW w:w="1843" w:type="dxa"/>
          </w:tcPr>
          <w:p w14:paraId="0C8D40CA"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50</w:t>
            </w:r>
          </w:p>
        </w:tc>
        <w:tc>
          <w:tcPr>
            <w:tcW w:w="1804" w:type="dxa"/>
            <w:shd w:val="clear" w:color="auto" w:fill="auto"/>
          </w:tcPr>
          <w:p w14:paraId="21FB473F"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162 ± 30</w:t>
            </w:r>
          </w:p>
        </w:tc>
        <w:tc>
          <w:tcPr>
            <w:tcW w:w="1845" w:type="dxa"/>
            <w:shd w:val="clear" w:color="auto" w:fill="auto"/>
          </w:tcPr>
          <w:p w14:paraId="3FE908C3"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4.4 ± 0.9</w:t>
            </w:r>
          </w:p>
        </w:tc>
        <w:tc>
          <w:tcPr>
            <w:tcW w:w="1845" w:type="dxa"/>
            <w:shd w:val="clear" w:color="auto" w:fill="auto"/>
          </w:tcPr>
          <w:p w14:paraId="6A02089D"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0.45 ± 0.15</w:t>
            </w:r>
          </w:p>
        </w:tc>
      </w:tr>
      <w:tr w:rsidR="00990A94" w:rsidRPr="00990A94" w14:paraId="6D79EABE" w14:textId="77777777" w:rsidTr="00B744EA">
        <w:trPr>
          <w:trHeight w:val="320"/>
          <w:jc w:val="center"/>
        </w:trPr>
        <w:tc>
          <w:tcPr>
            <w:tcW w:w="1951" w:type="dxa"/>
            <w:tcBorders>
              <w:bottom w:val="single" w:sz="4" w:space="0" w:color="000000"/>
            </w:tcBorders>
          </w:tcPr>
          <w:p w14:paraId="146FC528"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Wrinkled 168 nm Film</w:t>
            </w:r>
          </w:p>
        </w:tc>
        <w:tc>
          <w:tcPr>
            <w:tcW w:w="1843" w:type="dxa"/>
            <w:tcBorders>
              <w:bottom w:val="single" w:sz="4" w:space="0" w:color="000000"/>
            </w:tcBorders>
          </w:tcPr>
          <w:p w14:paraId="1EEB56CA"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50</w:t>
            </w:r>
          </w:p>
        </w:tc>
        <w:tc>
          <w:tcPr>
            <w:tcW w:w="1804" w:type="dxa"/>
            <w:tcBorders>
              <w:bottom w:val="single" w:sz="4" w:space="0" w:color="000000"/>
            </w:tcBorders>
            <w:shd w:val="clear" w:color="auto" w:fill="auto"/>
          </w:tcPr>
          <w:p w14:paraId="456D5342"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154 ± 46</w:t>
            </w:r>
          </w:p>
        </w:tc>
        <w:tc>
          <w:tcPr>
            <w:tcW w:w="1845" w:type="dxa"/>
            <w:tcBorders>
              <w:bottom w:val="single" w:sz="4" w:space="0" w:color="000000"/>
            </w:tcBorders>
            <w:shd w:val="clear" w:color="auto" w:fill="auto"/>
          </w:tcPr>
          <w:p w14:paraId="0E1FD695"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5.9 ± 2.2</w:t>
            </w:r>
          </w:p>
        </w:tc>
        <w:tc>
          <w:tcPr>
            <w:tcW w:w="1845" w:type="dxa"/>
            <w:tcBorders>
              <w:bottom w:val="single" w:sz="4" w:space="0" w:color="000000"/>
            </w:tcBorders>
            <w:shd w:val="clear" w:color="auto" w:fill="auto"/>
          </w:tcPr>
          <w:p w14:paraId="7677D02B" w14:textId="77777777" w:rsidR="00B955DA" w:rsidRPr="00990A94" w:rsidRDefault="00B955DA" w:rsidP="00B744EA">
            <w:pPr>
              <w:jc w:val="center"/>
              <w:rPr>
                <w:rFonts w:ascii="Arial" w:hAnsi="Arial" w:cs="Arial"/>
                <w:sz w:val="16"/>
                <w:szCs w:val="16"/>
              </w:rPr>
            </w:pPr>
            <w:r w:rsidRPr="00990A94">
              <w:rPr>
                <w:rFonts w:ascii="Arial" w:hAnsi="Arial" w:cs="Arial"/>
                <w:sz w:val="16"/>
                <w:szCs w:val="16"/>
              </w:rPr>
              <w:t>0.51 ± 0.23</w:t>
            </w:r>
          </w:p>
        </w:tc>
      </w:tr>
    </w:tbl>
    <w:p w14:paraId="792F753A" w14:textId="77777777" w:rsidR="00B955DA" w:rsidRPr="00990A94" w:rsidRDefault="00B955DA" w:rsidP="009433CA">
      <w:pPr>
        <w:pStyle w:val="FETableFootnote"/>
      </w:pPr>
      <w:r w:rsidRPr="00990A94">
        <w:t xml:space="preserve">*Prepared on polystyrene films coated on silicon wafers. </w:t>
      </w:r>
    </w:p>
    <w:p w14:paraId="402AA55F" w14:textId="77777777" w:rsidR="00D200C9" w:rsidRPr="00990A94" w:rsidRDefault="00D200C9" w:rsidP="00D200C9"/>
    <w:p w14:paraId="72E36975" w14:textId="6658A548" w:rsidR="00D200C9" w:rsidRPr="00990A94" w:rsidRDefault="00AC259E" w:rsidP="00D200C9">
      <w:pPr>
        <w:pStyle w:val="TAMainText"/>
      </w:pPr>
      <w:r w:rsidRPr="00990A94">
        <w:t xml:space="preserve">Upon comparison with literature values, it appears that the hardness of the wrinkled Teflon films developed here compares favorably with many coatings developed for commercial applications (Table 4).  </w:t>
      </w:r>
      <w:r w:rsidR="00D200C9" w:rsidRPr="00990A94">
        <w:t xml:space="preserve">The hardness of the single-scale wrinkled surfaces (0.45 – 0.51 </w:t>
      </w:r>
      <w:proofErr w:type="spellStart"/>
      <w:r w:rsidR="00D200C9" w:rsidRPr="00990A94">
        <w:t>GPa</w:t>
      </w:r>
      <w:proofErr w:type="spellEnd"/>
      <w:r w:rsidR="00D200C9" w:rsidRPr="00990A94">
        <w:t xml:space="preserve">) was very close to that of a flat Teflon film at the same maximum pressure (0.54 </w:t>
      </w:r>
      <w:proofErr w:type="spellStart"/>
      <w:r w:rsidR="00D200C9" w:rsidRPr="00990A94">
        <w:t>GPa</w:t>
      </w:r>
      <w:proofErr w:type="spellEnd"/>
      <w:r w:rsidR="00D200C9" w:rsidRPr="00990A94">
        <w:t xml:space="preserve"> at 50 µN), and similar to that of commercial lenses used in optics</w:t>
      </w:r>
      <w:proofErr w:type="gramStart"/>
      <w:r w:rsidR="00D200C9" w:rsidRPr="00990A94">
        <w:t>,</w:t>
      </w:r>
      <w:proofErr w:type="gramEnd"/>
      <w:r w:rsidR="007F7E4A" w:rsidRPr="00990A94">
        <w:fldChar w:fldCharType="begin">
          <w:fldData xml:space="preserve">PEVuZE5vdGU+PENpdGU+PEF1dGhvcj5DYXJvPC9BdXRob3I+PFllYXI+MjAxMTwvWWVhcj48UmVj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</w:fldData>
        </w:fldChar>
      </w:r>
      <w:r w:rsidR="001D1026">
        <w:instrText xml:space="preserve"> ADDIN EN.CITE </w:instrText>
      </w:r>
      <w:r w:rsidR="001D1026">
        <w:fldChar w:fldCharType="begin">
          <w:fldData xml:space="preserve">PEVuZE5vdGU+PENpdGU+PEF1dGhvcj5DYXJvPC9BdXRob3I+PFllYXI+MjAxMTwvWWVhcj48UmVj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</w:fldData>
        </w:fldChar>
      </w:r>
      <w:r w:rsidR="001D1026">
        <w:instrText xml:space="preserve"> ADDIN EN.CITE.DATA </w:instrText>
      </w:r>
      <w:r w:rsidR="001D1026">
        <w:fldChar w:fldCharType="end"/>
      </w:r>
      <w:r w:rsidR="007F7E4A" w:rsidRPr="00990A94">
        <w:fldChar w:fldCharType="separate"/>
      </w:r>
      <w:r w:rsidR="001D1026" w:rsidRPr="001D1026">
        <w:rPr>
          <w:noProof/>
          <w:vertAlign w:val="superscript"/>
        </w:rPr>
        <w:t>57-58</w:t>
      </w:r>
      <w:r w:rsidR="007F7E4A" w:rsidRPr="00990A94">
        <w:fldChar w:fldCharType="end"/>
      </w:r>
      <w:r w:rsidR="00D200C9" w:rsidRPr="00990A94">
        <w:t xml:space="preserve"> and of commercial aluminium thin films.</w:t>
      </w:r>
      <w:r w:rsidR="00D200C9" w:rsidRPr="00990A94">
        <w:fldChar w:fldCharType="begin">
          <w:fldData xml:space="preserve">PEVuZE5vdGU+PENpdGU+PEF1dGhvcj5TYWhhPC9BdXRob3I+PFllYXI+MjAwMjwvWWVhcj48UmVj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</w:fldData>
        </w:fldChar>
      </w:r>
      <w:r w:rsidR="001D1026">
        <w:instrText xml:space="preserve"> ADDIN EN.CITE </w:instrText>
      </w:r>
      <w:r w:rsidR="001D1026">
        <w:fldChar w:fldCharType="begin">
          <w:fldData xml:space="preserve">PEVuZE5vdGU+PENpdGU+PEF1dGhvcj5TYWhhPC9BdXRob3I+PFllYXI+MjAwMjwvWWVhcj48UmVj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</w:fldData>
        </w:fldChar>
      </w:r>
      <w:r w:rsidR="001D1026">
        <w:instrText xml:space="preserve"> ADDIN EN.CITE.DATA </w:instrText>
      </w:r>
      <w:r w:rsidR="001D1026">
        <w:fldChar w:fldCharType="end"/>
      </w:r>
      <w:r w:rsidR="00D200C9" w:rsidRPr="00990A94">
        <w:fldChar w:fldCharType="separate"/>
      </w:r>
      <w:r w:rsidR="001D1026" w:rsidRPr="001D1026">
        <w:rPr>
          <w:noProof/>
          <w:vertAlign w:val="superscript"/>
        </w:rPr>
        <w:t>56</w:t>
      </w:r>
      <w:r w:rsidR="00D200C9" w:rsidRPr="00990A94">
        <w:fldChar w:fldCharType="end"/>
      </w:r>
      <w:r w:rsidR="00D200C9" w:rsidRPr="00990A94">
        <w:t xml:space="preserve"> The hardness values obtained on the wrinkled surfaces demonstrate useful mechanical properties for practical applications. The values of the effective Young’s modulus of the wrinkles surfaces (4.4 ± 0.9 </w:t>
      </w:r>
      <w:proofErr w:type="spellStart"/>
      <w:proofErr w:type="gramStart"/>
      <w:r w:rsidR="00D200C9" w:rsidRPr="00990A94">
        <w:t>GPa</w:t>
      </w:r>
      <w:proofErr w:type="spellEnd"/>
      <w:proofErr w:type="gramEnd"/>
      <w:r w:rsidR="00D200C9" w:rsidRPr="00990A94">
        <w:t xml:space="preserve"> and 5.9 ± 2.2 </w:t>
      </w:r>
      <w:proofErr w:type="spellStart"/>
      <w:r w:rsidR="00D200C9" w:rsidRPr="00990A94">
        <w:t>GPa</w:t>
      </w:r>
      <w:proofErr w:type="spellEnd"/>
      <w:r w:rsidR="00D200C9" w:rsidRPr="00990A94">
        <w:t xml:space="preserve">) were about half that of flat Teflon films (10.5 </w:t>
      </w:r>
      <w:proofErr w:type="spellStart"/>
      <w:r w:rsidR="00D200C9" w:rsidRPr="00990A94">
        <w:t>GPa</w:t>
      </w:r>
      <w:proofErr w:type="spellEnd"/>
      <w:r w:rsidR="00D200C9" w:rsidRPr="00990A94">
        <w:t>).</w:t>
      </w:r>
    </w:p>
    <w:p w14:paraId="19BD2799" w14:textId="77777777" w:rsidR="000E1680" w:rsidRPr="00990A94" w:rsidRDefault="000E1680" w:rsidP="00D200C9">
      <w:pPr>
        <w:pStyle w:val="TAMainText"/>
      </w:pPr>
    </w:p>
    <w:p w14:paraId="08A4E8D5" w14:textId="77777777" w:rsidR="000E1680" w:rsidRPr="00990A94" w:rsidRDefault="000E1680" w:rsidP="00D200C9">
      <w:pPr>
        <w:pStyle w:val="TAMainText"/>
      </w:pPr>
    </w:p>
    <w:p w14:paraId="3984FB76" w14:textId="77777777" w:rsidR="000E1680" w:rsidRPr="00990A94" w:rsidRDefault="000E1680" w:rsidP="00D200C9">
      <w:pPr>
        <w:pStyle w:val="TAMainText"/>
      </w:pPr>
    </w:p>
    <w:p w14:paraId="3DAFADAB" w14:textId="77777777" w:rsidR="000E1680" w:rsidRPr="00990A94" w:rsidRDefault="000E1680" w:rsidP="00D200C9">
      <w:pPr>
        <w:pStyle w:val="TAMainText"/>
      </w:pPr>
    </w:p>
    <w:p w14:paraId="17A63DC2" w14:textId="77777777" w:rsidR="000E1680" w:rsidRPr="00990A94" w:rsidRDefault="000E1680" w:rsidP="00D200C9">
      <w:pPr>
        <w:pStyle w:val="TAMainText"/>
      </w:pPr>
    </w:p>
    <w:p w14:paraId="5F9BFDA3" w14:textId="77777777" w:rsidR="000E1680" w:rsidRPr="00990A94" w:rsidRDefault="000E1680" w:rsidP="00D200C9">
      <w:pPr>
        <w:pStyle w:val="TAMainText"/>
      </w:pPr>
    </w:p>
    <w:p w14:paraId="608FCB60" w14:textId="77777777" w:rsidR="000E1680" w:rsidRPr="00990A94" w:rsidRDefault="000E1680" w:rsidP="00D200C9">
      <w:pPr>
        <w:pStyle w:val="TAMainText"/>
        <w:rPr>
          <w:b/>
        </w:rPr>
      </w:pPr>
    </w:p>
    <w:p w14:paraId="35BDACC2" w14:textId="794AD9E1" w:rsidR="003540BA" w:rsidRPr="00990A94" w:rsidRDefault="003540BA" w:rsidP="00D200C9">
      <w:pPr>
        <w:pStyle w:val="TAMainText"/>
      </w:pPr>
      <w:proofErr w:type="gramStart"/>
      <w:r w:rsidRPr="00990A94">
        <w:rPr>
          <w:b/>
        </w:rPr>
        <w:lastRenderedPageBreak/>
        <w:t>Table 4.</w:t>
      </w:r>
      <w:proofErr w:type="gramEnd"/>
      <w:r w:rsidRPr="00990A94">
        <w:rPr>
          <w:b/>
        </w:rPr>
        <w:t xml:space="preserve"> </w:t>
      </w:r>
      <w:r w:rsidR="00AC259E" w:rsidRPr="00990A94">
        <w:t xml:space="preserve">Hardness values of coatings </w:t>
      </w:r>
      <w:r w:rsidR="00045BFA" w:rsidRPr="00990A94">
        <w:t xml:space="preserve">present in the literature and </w:t>
      </w:r>
      <w:r w:rsidR="00AC259E" w:rsidRPr="00990A94">
        <w:t>used for various applications.</w:t>
      </w:r>
    </w:p>
    <w:tbl>
      <w:tblPr>
        <w:tblW w:w="0" w:type="auto"/>
        <w:tblLook w:val="01E0" w:firstRow="1" w:lastRow="1" w:firstColumn="1" w:lastColumn="1" w:noHBand="0" w:noVBand="0"/>
      </w:tblPr>
      <w:tblGrid>
        <w:gridCol w:w="3301"/>
        <w:gridCol w:w="3118"/>
        <w:gridCol w:w="3118"/>
      </w:tblGrid>
      <w:tr w:rsidR="00990A94" w:rsidRPr="00990A94" w14:paraId="59308526" w14:textId="41E1BD2D" w:rsidTr="00044578">
        <w:trPr>
          <w:trHeight w:val="610"/>
        </w:trPr>
        <w:tc>
          <w:tcPr>
            <w:tcW w:w="3301" w:type="dxa"/>
            <w:tcBorders>
              <w:top w:val="single" w:sz="4" w:space="0" w:color="000000"/>
              <w:bottom w:val="single" w:sz="4" w:space="0" w:color="000000"/>
            </w:tcBorders>
          </w:tcPr>
          <w:p w14:paraId="621F64C6" w14:textId="0DB50095" w:rsidR="003540BA" w:rsidRPr="00990A94" w:rsidRDefault="003540BA" w:rsidP="00433BF6">
            <w:pPr>
              <w:pStyle w:val="TableHead"/>
              <w:jc w:val="center"/>
              <w:rPr>
                <w:lang w:val="en-US"/>
              </w:rPr>
            </w:pPr>
            <w:r w:rsidRPr="00990A94">
              <w:t>Material</w:t>
            </w:r>
          </w:p>
        </w:tc>
        <w:tc>
          <w:tcPr>
            <w:tcW w:w="3118" w:type="dxa"/>
            <w:tcBorders>
              <w:top w:val="single" w:sz="4" w:space="0" w:color="000000"/>
              <w:bottom w:val="single" w:sz="4" w:space="0" w:color="000000"/>
            </w:tcBorders>
          </w:tcPr>
          <w:p w14:paraId="6969EC93" w14:textId="0BFC4E64" w:rsidR="003540BA" w:rsidRPr="00990A94" w:rsidRDefault="003540BA" w:rsidP="00433BF6">
            <w:pPr>
              <w:pStyle w:val="TableHead"/>
              <w:jc w:val="center"/>
              <w:rPr>
                <w:lang w:val="en-US"/>
              </w:rPr>
            </w:pPr>
            <w:r w:rsidRPr="00990A94">
              <w:t>Hardness (</w:t>
            </w:r>
            <w:proofErr w:type="spellStart"/>
            <w:r w:rsidRPr="00990A94">
              <w:t>GPa</w:t>
            </w:r>
            <w:proofErr w:type="spellEnd"/>
            <w:r w:rsidRPr="00990A94">
              <w:t>)</w:t>
            </w:r>
          </w:p>
        </w:tc>
        <w:tc>
          <w:tcPr>
            <w:tcW w:w="3118" w:type="dxa"/>
            <w:tcBorders>
              <w:top w:val="single" w:sz="4" w:space="0" w:color="000000"/>
              <w:bottom w:val="single" w:sz="4" w:space="0" w:color="000000"/>
            </w:tcBorders>
          </w:tcPr>
          <w:p w14:paraId="0C234D8E" w14:textId="69581670" w:rsidR="003540BA" w:rsidRPr="00990A94" w:rsidRDefault="003540BA" w:rsidP="00433BF6">
            <w:pPr>
              <w:pStyle w:val="TableHead"/>
              <w:jc w:val="center"/>
              <w:rPr>
                <w:lang w:val="en-US"/>
              </w:rPr>
            </w:pPr>
            <w:r w:rsidRPr="00990A94">
              <w:t>Use</w:t>
            </w:r>
          </w:p>
        </w:tc>
      </w:tr>
      <w:tr w:rsidR="00990A94" w:rsidRPr="00990A94" w14:paraId="2213E042" w14:textId="4162EAC5" w:rsidTr="00044578">
        <w:trPr>
          <w:trHeight w:val="310"/>
        </w:trPr>
        <w:tc>
          <w:tcPr>
            <w:tcW w:w="3301" w:type="dxa"/>
            <w:tcBorders>
              <w:top w:val="single" w:sz="4" w:space="0" w:color="000000"/>
            </w:tcBorders>
          </w:tcPr>
          <w:p w14:paraId="6A10BADD" w14:textId="77777777" w:rsidR="00045BFA" w:rsidRPr="00990A94" w:rsidRDefault="003540BA" w:rsidP="00045BFA">
            <w:pPr>
              <w:jc w:val="center"/>
              <w:rPr>
                <w:rFonts w:ascii="Arial" w:hAnsi="Arial" w:cs="Arial"/>
                <w:sz w:val="16"/>
                <w:szCs w:val="16"/>
              </w:rPr>
            </w:pPr>
            <w:r w:rsidRPr="00990A94">
              <w:rPr>
                <w:rFonts w:ascii="Arial" w:hAnsi="Arial" w:cs="Arial"/>
                <w:sz w:val="16"/>
                <w:szCs w:val="16"/>
              </w:rPr>
              <w:t>Nano-/micro-scale Teflon AF wrinkles</w:t>
            </w:r>
          </w:p>
          <w:p w14:paraId="3570D5E7" w14:textId="1EDDA94C" w:rsidR="003540BA" w:rsidRPr="00990A94" w:rsidRDefault="00045BFA" w:rsidP="00045BFA">
            <w:pPr>
              <w:jc w:val="center"/>
              <w:rPr>
                <w:rFonts w:ascii="Arial" w:hAnsi="Arial" w:cs="Arial"/>
                <w:sz w:val="16"/>
                <w:szCs w:val="16"/>
              </w:rPr>
            </w:pPr>
            <w:r w:rsidRPr="00990A94">
              <w:rPr>
                <w:rFonts w:ascii="Arial" w:hAnsi="Arial" w:cs="Arial"/>
                <w:sz w:val="16"/>
                <w:szCs w:val="16"/>
              </w:rPr>
              <w:t>(this paper)</w:t>
            </w:r>
          </w:p>
        </w:tc>
        <w:tc>
          <w:tcPr>
            <w:tcW w:w="3118" w:type="dxa"/>
            <w:tcBorders>
              <w:top w:val="single" w:sz="4" w:space="0" w:color="000000"/>
            </w:tcBorders>
          </w:tcPr>
          <w:p w14:paraId="44CAC341" w14:textId="2220195F" w:rsidR="003540BA" w:rsidRPr="00990A94" w:rsidRDefault="00AC259E" w:rsidP="00AC259E">
            <w:pPr>
              <w:tabs>
                <w:tab w:val="left" w:pos="1237"/>
                <w:tab w:val="center" w:pos="1451"/>
              </w:tabs>
              <w:jc w:val="left"/>
              <w:rPr>
                <w:rFonts w:ascii="Arial" w:hAnsi="Arial" w:cs="Arial"/>
                <w:sz w:val="16"/>
                <w:szCs w:val="16"/>
              </w:rPr>
            </w:pPr>
            <w:r w:rsidRPr="00990A94">
              <w:rPr>
                <w:rFonts w:ascii="Arial" w:hAnsi="Arial" w:cs="Arial"/>
                <w:sz w:val="16"/>
                <w:szCs w:val="16"/>
              </w:rPr>
              <w:tab/>
              <w:t xml:space="preserve">0.45 - </w:t>
            </w:r>
            <w:r w:rsidR="003540BA" w:rsidRPr="00990A94">
              <w:rPr>
                <w:rFonts w:ascii="Arial" w:hAnsi="Arial" w:cs="Arial"/>
                <w:sz w:val="16"/>
                <w:szCs w:val="16"/>
              </w:rPr>
              <w:t xml:space="preserve">0.5 </w:t>
            </w:r>
          </w:p>
        </w:tc>
        <w:tc>
          <w:tcPr>
            <w:tcW w:w="3118" w:type="dxa"/>
            <w:tcBorders>
              <w:top w:val="single" w:sz="4" w:space="0" w:color="000000"/>
            </w:tcBorders>
          </w:tcPr>
          <w:p w14:paraId="0AD56B86" w14:textId="1C496A71" w:rsidR="003540BA" w:rsidRPr="00990A94" w:rsidRDefault="003540BA" w:rsidP="00433BF6">
            <w:pPr>
              <w:jc w:val="center"/>
              <w:rPr>
                <w:rFonts w:ascii="Arial" w:hAnsi="Arial" w:cs="Arial"/>
                <w:sz w:val="16"/>
                <w:szCs w:val="16"/>
              </w:rPr>
            </w:pPr>
            <w:r w:rsidRPr="00990A94">
              <w:rPr>
                <w:rFonts w:ascii="Arial" w:hAnsi="Arial" w:cs="Arial"/>
                <w:sz w:val="16"/>
                <w:szCs w:val="16"/>
              </w:rPr>
              <w:t>Superhydrophobic coating</w:t>
            </w:r>
          </w:p>
        </w:tc>
      </w:tr>
      <w:tr w:rsidR="00990A94" w:rsidRPr="00990A94" w14:paraId="0C96A001" w14:textId="388AB2FF" w:rsidTr="00044578">
        <w:trPr>
          <w:trHeight w:val="322"/>
        </w:trPr>
        <w:tc>
          <w:tcPr>
            <w:tcW w:w="3301" w:type="dxa"/>
          </w:tcPr>
          <w:p w14:paraId="6F8EF653" w14:textId="61A2E61B" w:rsidR="003540BA" w:rsidRPr="00990A94" w:rsidRDefault="003540BA" w:rsidP="001D1026">
            <w:pPr>
              <w:jc w:val="center"/>
              <w:rPr>
                <w:rFonts w:ascii="Arial" w:hAnsi="Arial" w:cs="Arial"/>
                <w:sz w:val="16"/>
                <w:szCs w:val="16"/>
              </w:rPr>
            </w:pPr>
            <w:r w:rsidRPr="00990A94">
              <w:rPr>
                <w:rFonts w:ascii="Arial" w:hAnsi="Arial" w:cs="Arial"/>
                <w:sz w:val="16"/>
                <w:szCs w:val="16"/>
              </w:rPr>
              <w:t>Reactive nano-particles</w:t>
            </w:r>
            <w:r w:rsidR="00045BFA" w:rsidRPr="00990A94">
              <w:rPr>
                <w:rFonts w:ascii="Arial" w:hAnsi="Arial" w:cs="Arial"/>
                <w:sz w:val="16"/>
                <w:szCs w:val="16"/>
              </w:rPr>
              <w:fldChar w:fldCharType="begin"/>
            </w:r>
            <w:r w:rsidR="001D1026">
              <w:rPr>
                <w:rFonts w:ascii="Arial" w:hAnsi="Arial" w:cs="Arial"/>
                <w:sz w:val="16"/>
                <w:szCs w:val="16"/>
              </w:rPr>
              <w:instrText xml:space="preserve"> ADDIN EN.CITE &lt;EndNote&gt;&lt;Cite&gt;&lt;Author&gt;Currie&lt;/Author&gt;&lt;Year&gt;2004&lt;/Year&gt;&lt;RecNum&gt;1254&lt;/RecNum&gt;&lt;DisplayText&gt;&lt;style face="superscript"&gt;59&lt;/style&gt;&lt;/DisplayText&gt;&lt;record&gt;&lt;rec-number&gt;1254&lt;/rec-number&gt;&lt;foreign-keys&gt;&lt;key app="EN" db-id="ptvfdstwqv5s0sear295zasg5ds2rpwzz0p5"&gt;1254&lt;/key&gt;&lt;/foreign-keys&gt;&lt;ref-type name="Patent"&gt;25&lt;/ref-type&gt;&lt;contributors&gt;&lt;authors&gt;&lt;author&gt;Currie, E.&lt;/author&gt;&lt;author&gt;Meijers, G.J.W.&lt;/author&gt;&lt;author&gt;Pitkin, J.A.&lt;/author&gt;&lt;author&gt;Southwell, J.E.&lt;/author&gt;&lt;author&gt;Thies, J.C.&lt;/author&gt;&lt;author&gt;Tronche, C.F.&lt;/author&gt;&lt;/authors&gt;&lt;/contributors&gt;&lt;titles&gt;&lt;title&gt;Hydrophobic coatings comprising reactive nano-particles&lt;/title&gt;&lt;/titles&gt;&lt;dates&gt;&lt;year&gt;2004&lt;/year&gt;&lt;/dates&gt;&lt;isbn&gt;WO2004104116 A1&lt;/isbn&gt;&lt;urls&gt;&lt;related-urls&gt;&lt;url&gt;http://www.google.com/patents/WO2004104116A1?cl=en&lt;/url&gt;&lt;/related-urls&gt;&lt;/urls&gt;&lt;/record&gt;&lt;/Cite&gt;&lt;/EndNote&gt;</w:instrText>
            </w:r>
            <w:r w:rsidR="00045BFA" w:rsidRPr="00990A94">
              <w:rPr>
                <w:rFonts w:ascii="Arial" w:hAnsi="Arial" w:cs="Arial"/>
                <w:sz w:val="16"/>
                <w:szCs w:val="16"/>
              </w:rPr>
              <w:fldChar w:fldCharType="separate"/>
            </w:r>
            <w:r w:rsidR="001D1026" w:rsidRPr="001D1026">
              <w:rPr>
                <w:rFonts w:ascii="Arial" w:hAnsi="Arial" w:cs="Arial"/>
                <w:noProof/>
                <w:sz w:val="16"/>
                <w:szCs w:val="16"/>
                <w:vertAlign w:val="superscript"/>
              </w:rPr>
              <w:t>59</w:t>
            </w:r>
            <w:r w:rsidR="00045BFA" w:rsidRPr="00990A94">
              <w:rPr>
                <w:rFonts w:ascii="Arial" w:hAnsi="Arial" w:cs="Arial"/>
                <w:sz w:val="16"/>
                <w:szCs w:val="16"/>
              </w:rPr>
              <w:fldChar w:fldCharType="end"/>
            </w:r>
          </w:p>
        </w:tc>
        <w:tc>
          <w:tcPr>
            <w:tcW w:w="3118" w:type="dxa"/>
          </w:tcPr>
          <w:p w14:paraId="5A8CD0C0" w14:textId="2B81F2C0" w:rsidR="003540BA" w:rsidRPr="00990A94" w:rsidRDefault="003540BA" w:rsidP="00433BF6">
            <w:pPr>
              <w:jc w:val="center"/>
              <w:rPr>
                <w:rFonts w:ascii="Arial" w:hAnsi="Arial" w:cs="Arial"/>
                <w:sz w:val="16"/>
                <w:szCs w:val="16"/>
              </w:rPr>
            </w:pPr>
            <w:r w:rsidRPr="00990A94">
              <w:rPr>
                <w:rFonts w:ascii="Arial" w:hAnsi="Arial" w:cs="Arial"/>
                <w:sz w:val="16"/>
                <w:szCs w:val="16"/>
              </w:rPr>
              <w:t>0.2-1.2</w:t>
            </w:r>
          </w:p>
        </w:tc>
        <w:tc>
          <w:tcPr>
            <w:tcW w:w="3118" w:type="dxa"/>
          </w:tcPr>
          <w:p w14:paraId="3C01A6C5" w14:textId="51F8698D" w:rsidR="003540BA" w:rsidRPr="00990A94" w:rsidRDefault="003540BA" w:rsidP="00433BF6">
            <w:pPr>
              <w:jc w:val="center"/>
              <w:rPr>
                <w:rFonts w:ascii="Arial" w:hAnsi="Arial" w:cs="Arial"/>
                <w:sz w:val="16"/>
                <w:szCs w:val="16"/>
              </w:rPr>
            </w:pPr>
            <w:r w:rsidRPr="00990A94">
              <w:rPr>
                <w:rFonts w:ascii="Arial" w:hAnsi="Arial" w:cs="Arial"/>
                <w:sz w:val="16"/>
                <w:szCs w:val="16"/>
              </w:rPr>
              <w:t>Hydrophobic coatings</w:t>
            </w:r>
          </w:p>
        </w:tc>
      </w:tr>
      <w:tr w:rsidR="00990A94" w:rsidRPr="00990A94" w14:paraId="45933BD5" w14:textId="2667AE02" w:rsidTr="00044578">
        <w:trPr>
          <w:trHeight w:val="322"/>
        </w:trPr>
        <w:tc>
          <w:tcPr>
            <w:tcW w:w="3301" w:type="dxa"/>
          </w:tcPr>
          <w:p w14:paraId="098507A1" w14:textId="7431B71D" w:rsidR="003540BA" w:rsidRPr="00990A94" w:rsidRDefault="003540BA" w:rsidP="001D1026">
            <w:pPr>
              <w:jc w:val="center"/>
              <w:rPr>
                <w:rFonts w:ascii="Arial" w:hAnsi="Arial" w:cs="Arial"/>
                <w:sz w:val="16"/>
                <w:szCs w:val="16"/>
              </w:rPr>
            </w:pPr>
            <w:r w:rsidRPr="00990A94">
              <w:rPr>
                <w:rFonts w:ascii="Arial" w:hAnsi="Arial" w:cs="Arial"/>
                <w:sz w:val="16"/>
                <w:szCs w:val="16"/>
              </w:rPr>
              <w:t>Commercial organic lenses</w:t>
            </w:r>
            <w:r w:rsidR="00045BFA" w:rsidRPr="00990A94">
              <w:rPr>
                <w:rFonts w:ascii="Arial" w:hAnsi="Arial" w:cs="Arial"/>
                <w:sz w:val="16"/>
                <w:szCs w:val="16"/>
              </w:rPr>
              <w:fldChar w:fldCharType="begin"/>
            </w:r>
            <w:r w:rsidR="001D1026">
              <w:rPr>
                <w:rFonts w:ascii="Arial" w:hAnsi="Arial" w:cs="Arial"/>
                <w:sz w:val="16"/>
                <w:szCs w:val="16"/>
              </w:rPr>
              <w:instrText xml:space="preserve"> ADDIN EN.CITE &lt;EndNote&gt;&lt;Cite&gt;&lt;Author&gt;Caro&lt;/Author&gt;&lt;Year&gt;2011&lt;/Year&gt;&lt;RecNum&gt;1255&lt;/RecNum&gt;&lt;DisplayText&gt;&lt;style face="superscript"&gt;57&lt;/style&gt;&lt;/DisplayText&gt;&lt;record&gt;&lt;rec-number&gt;1255&lt;/rec-number&gt;&lt;foreign-keys&gt;&lt;key app="EN" db-id="ptvfdstwqv5s0sear295zasg5ds2rpwzz0p5"&gt;1255&lt;/key&gt;&lt;/foreign-keys&gt;&lt;ref-type name="Journal Article"&gt;17&lt;/ref-type&gt;&lt;contributors&gt;&lt;authors&gt;&lt;author&gt;Caro, J.&lt;/author&gt;&lt;author&gt;Cuadrado, N.&lt;/author&gt;&lt;author&gt;González, I.&lt;/author&gt;&lt;author&gt;Casellas, D.&lt;/author&gt;&lt;author&gt;Prado, J. M.&lt;/author&gt;&lt;author&gt;Vilajoana, A.&lt;/author&gt;&lt;author&gt;Artús, P.&lt;/author&gt;&lt;author&gt;Peris, S.&lt;/author&gt;&lt;author&gt;Carrilero, A.&lt;/author&gt;&lt;author&gt;Dürsteler, J. C.&lt;/author&gt;&lt;/authors&gt;&lt;/contributors&gt;&lt;titles&gt;&lt;title&gt;Microscratch resistance of ophthalmic coatings on organic lenses&lt;/title&gt;&lt;secondary-title&gt;Surf. Coat.Technol.&lt;/secondary-title&gt;&lt;/titles&gt;&lt;periodical&gt;&lt;full-title&gt;Surf. Coat.Technol.&lt;/full-title&gt;&lt;/periodical&gt;&lt;pages&gt;5040-5052&lt;/pages&gt;&lt;volume&gt;205&lt;/volume&gt;&lt;number&gt;21–22&lt;/number&gt;&lt;keywords&gt;&lt;keyword&gt;Ophthalmic coatings&lt;/keyword&gt;&lt;keyword&gt;Scratch resistance&lt;/keyword&gt;&lt;keyword&gt;Polymer&lt;/keyword&gt;&lt;keyword&gt;Nanoindentation&lt;/keyword&gt;&lt;keyword&gt;Bayer test&lt;/keyword&gt;&lt;keyword&gt;Haze&lt;/keyword&gt;&lt;/keywords&gt;&lt;dates&gt;&lt;year&gt;2011&lt;/year&gt;&lt;pub-dates&gt;&lt;date&gt;8/25/&lt;/date&gt;&lt;/pub-dates&gt;&lt;/dates&gt;&lt;isbn&gt;0257-8972&lt;/isbn&gt;&lt;urls&gt;&lt;related-urls&gt;&lt;url&gt;http://www.sciencedirect.com/science/article/pii/S0257897211005007&lt;/url&gt;&lt;/related-urls&gt;&lt;/urls&gt;&lt;electronic-resource-num&gt;http://dx.doi.org/10.1016/j.surfcoat.2011.05.006&lt;/electronic-resource-num&gt;&lt;/record&gt;&lt;/Cite&gt;&lt;/EndNote&gt;</w:instrText>
            </w:r>
            <w:r w:rsidR="00045BFA" w:rsidRPr="00990A94">
              <w:rPr>
                <w:rFonts w:ascii="Arial" w:hAnsi="Arial" w:cs="Arial"/>
                <w:sz w:val="16"/>
                <w:szCs w:val="16"/>
              </w:rPr>
              <w:fldChar w:fldCharType="separate"/>
            </w:r>
            <w:r w:rsidR="001D1026" w:rsidRPr="001D1026">
              <w:rPr>
                <w:rFonts w:ascii="Arial" w:hAnsi="Arial" w:cs="Arial"/>
                <w:noProof/>
                <w:sz w:val="16"/>
                <w:szCs w:val="16"/>
                <w:vertAlign w:val="superscript"/>
              </w:rPr>
              <w:t>57</w:t>
            </w:r>
            <w:r w:rsidR="00045BFA" w:rsidRPr="00990A94">
              <w:rPr>
                <w:rFonts w:ascii="Arial" w:hAnsi="Arial" w:cs="Arial"/>
                <w:sz w:val="16"/>
                <w:szCs w:val="16"/>
              </w:rPr>
              <w:fldChar w:fldCharType="end"/>
            </w:r>
          </w:p>
        </w:tc>
        <w:tc>
          <w:tcPr>
            <w:tcW w:w="3118" w:type="dxa"/>
          </w:tcPr>
          <w:p w14:paraId="4F8266FB" w14:textId="334A79DB" w:rsidR="003540BA" w:rsidRPr="00990A94" w:rsidRDefault="003540BA" w:rsidP="00433BF6">
            <w:pPr>
              <w:jc w:val="center"/>
              <w:rPr>
                <w:rFonts w:ascii="Arial" w:hAnsi="Arial" w:cs="Arial"/>
                <w:sz w:val="16"/>
                <w:szCs w:val="16"/>
              </w:rPr>
            </w:pPr>
            <w:r w:rsidRPr="00990A94">
              <w:rPr>
                <w:rFonts w:ascii="Arial" w:hAnsi="Arial" w:cs="Arial"/>
                <w:sz w:val="16"/>
                <w:szCs w:val="16"/>
              </w:rPr>
              <w:t>0.21-0.33</w:t>
            </w:r>
          </w:p>
        </w:tc>
        <w:tc>
          <w:tcPr>
            <w:tcW w:w="3118" w:type="dxa"/>
          </w:tcPr>
          <w:p w14:paraId="728B3F6A" w14:textId="41F61533" w:rsidR="003540BA" w:rsidRPr="00990A94" w:rsidRDefault="003540BA" w:rsidP="00433BF6">
            <w:pPr>
              <w:jc w:val="center"/>
              <w:rPr>
                <w:rFonts w:ascii="Arial" w:hAnsi="Arial" w:cs="Arial"/>
                <w:sz w:val="16"/>
                <w:szCs w:val="16"/>
              </w:rPr>
            </w:pPr>
            <w:r w:rsidRPr="00990A94">
              <w:rPr>
                <w:rFonts w:ascii="Arial" w:hAnsi="Arial" w:cs="Arial"/>
                <w:sz w:val="16"/>
                <w:szCs w:val="16"/>
              </w:rPr>
              <w:t>Ophthalmic coatings</w:t>
            </w:r>
          </w:p>
        </w:tc>
      </w:tr>
      <w:tr w:rsidR="00990A94" w:rsidRPr="00990A94" w14:paraId="7DA550B1" w14:textId="630CCAA7" w:rsidTr="00044578">
        <w:trPr>
          <w:trHeight w:val="322"/>
        </w:trPr>
        <w:tc>
          <w:tcPr>
            <w:tcW w:w="3301" w:type="dxa"/>
          </w:tcPr>
          <w:p w14:paraId="3C6B3AAA" w14:textId="29D3B1F3" w:rsidR="003540BA" w:rsidRPr="00990A94" w:rsidRDefault="003540BA" w:rsidP="001D1026">
            <w:pPr>
              <w:jc w:val="center"/>
              <w:rPr>
                <w:rFonts w:ascii="Arial" w:hAnsi="Arial" w:cs="Arial"/>
                <w:sz w:val="16"/>
                <w:szCs w:val="16"/>
              </w:rPr>
            </w:pPr>
            <w:r w:rsidRPr="00990A94">
              <w:rPr>
                <w:rFonts w:ascii="Arial" w:hAnsi="Arial" w:cs="Arial"/>
                <w:sz w:val="16"/>
                <w:szCs w:val="16"/>
              </w:rPr>
              <w:t>Silica matrix with encapsulated nano-scale pores</w:t>
            </w:r>
            <w:r w:rsidR="00045BFA" w:rsidRPr="00990A94">
              <w:rPr>
                <w:rFonts w:ascii="Arial" w:hAnsi="Arial" w:cs="Arial"/>
                <w:sz w:val="16"/>
                <w:szCs w:val="16"/>
              </w:rPr>
              <w:fldChar w:fldCharType="begin"/>
            </w:r>
            <w:r w:rsidR="001D1026">
              <w:rPr>
                <w:rFonts w:ascii="Arial" w:hAnsi="Arial" w:cs="Arial"/>
                <w:sz w:val="16"/>
                <w:szCs w:val="16"/>
              </w:rPr>
              <w:instrText xml:space="preserve"> ADDIN EN.CITE &lt;EndNote&gt;&lt;Cite&gt;&lt;Author&gt;Kessman&lt;/Author&gt;&lt;Year&gt;2011&lt;/Year&gt;&lt;RecNum&gt;1256&lt;/RecNum&gt;&lt;DisplayText&gt;&lt;style face="superscript"&gt;60&lt;/style&gt;&lt;/DisplayText&gt;&lt;record&gt;&lt;rec-number&gt;1256&lt;/rec-number&gt;&lt;foreign-keys&gt;&lt;key app="EN" db-id="ptvfdstwqv5s0sear295zasg5ds2rpwzz0p5"&gt;1256&lt;/key&gt;&lt;/foreign-keys&gt;&lt;ref-type name="Patent"&gt;25&lt;/ref-type&gt;&lt;contributors&gt;&lt;authors&gt;&lt;author&gt;Kessman, A.&lt;/author&gt;&lt;author&gt;Cairns, D.&lt;/author&gt;&lt;/authors&gt;&lt;/contributors&gt;&lt;titles&gt;&lt;title&gt;Hydrophobic and oleophobic coatings&lt;/title&gt;&lt;/titles&gt;&lt;dates&gt;&lt;year&gt;2011&lt;/year&gt;&lt;/dates&gt;&lt;isbn&gt;US20110250422 A1&lt;/isbn&gt;&lt;urls&gt;&lt;related-urls&gt;&lt;url&gt;http://www.google.com/patents/US20110250422&lt;/url&gt;&lt;/related-urls&gt;&lt;/urls&gt;&lt;/record&gt;&lt;/Cite&gt;&lt;/EndNote&gt;</w:instrText>
            </w:r>
            <w:r w:rsidR="00045BFA" w:rsidRPr="00990A94">
              <w:rPr>
                <w:rFonts w:ascii="Arial" w:hAnsi="Arial" w:cs="Arial"/>
                <w:sz w:val="16"/>
                <w:szCs w:val="16"/>
              </w:rPr>
              <w:fldChar w:fldCharType="separate"/>
            </w:r>
            <w:r w:rsidR="001D1026" w:rsidRPr="001D1026">
              <w:rPr>
                <w:rFonts w:ascii="Arial" w:hAnsi="Arial" w:cs="Arial"/>
                <w:noProof/>
                <w:sz w:val="16"/>
                <w:szCs w:val="16"/>
                <w:vertAlign w:val="superscript"/>
              </w:rPr>
              <w:t>60</w:t>
            </w:r>
            <w:r w:rsidR="00045BFA" w:rsidRPr="00990A94">
              <w:rPr>
                <w:rFonts w:ascii="Arial" w:hAnsi="Arial" w:cs="Arial"/>
                <w:sz w:val="16"/>
                <w:szCs w:val="16"/>
              </w:rPr>
              <w:fldChar w:fldCharType="end"/>
            </w:r>
          </w:p>
        </w:tc>
        <w:tc>
          <w:tcPr>
            <w:tcW w:w="3118" w:type="dxa"/>
          </w:tcPr>
          <w:p w14:paraId="78B64EE4" w14:textId="4B3192AF" w:rsidR="003540BA" w:rsidRPr="00990A94" w:rsidRDefault="003540BA" w:rsidP="00433BF6">
            <w:pPr>
              <w:jc w:val="center"/>
              <w:rPr>
                <w:rFonts w:ascii="Arial" w:hAnsi="Arial" w:cs="Arial"/>
                <w:sz w:val="16"/>
                <w:szCs w:val="16"/>
              </w:rPr>
            </w:pPr>
            <w:r w:rsidRPr="00990A94">
              <w:rPr>
                <w:rFonts w:ascii="Arial" w:hAnsi="Arial" w:cs="Arial"/>
                <w:sz w:val="16"/>
                <w:szCs w:val="16"/>
              </w:rPr>
              <w:t>0.1-1.0</w:t>
            </w:r>
          </w:p>
        </w:tc>
        <w:tc>
          <w:tcPr>
            <w:tcW w:w="3118" w:type="dxa"/>
          </w:tcPr>
          <w:p w14:paraId="7CC76053" w14:textId="18980A3D" w:rsidR="003540BA" w:rsidRPr="00990A94" w:rsidRDefault="003540BA" w:rsidP="00433BF6">
            <w:pPr>
              <w:jc w:val="center"/>
              <w:rPr>
                <w:rFonts w:ascii="Arial" w:hAnsi="Arial" w:cs="Arial"/>
                <w:sz w:val="16"/>
                <w:szCs w:val="16"/>
              </w:rPr>
            </w:pPr>
            <w:r w:rsidRPr="00990A94">
              <w:rPr>
                <w:rFonts w:ascii="Arial" w:hAnsi="Arial" w:cs="Arial"/>
                <w:sz w:val="16"/>
                <w:szCs w:val="16"/>
              </w:rPr>
              <w:t>Hydrophobic and oleophobic coatings</w:t>
            </w:r>
          </w:p>
        </w:tc>
      </w:tr>
      <w:tr w:rsidR="00990A94" w:rsidRPr="00990A94" w14:paraId="2DE6D88E" w14:textId="07C7536E" w:rsidTr="00044578">
        <w:trPr>
          <w:trHeight w:val="322"/>
        </w:trPr>
        <w:tc>
          <w:tcPr>
            <w:tcW w:w="3301" w:type="dxa"/>
          </w:tcPr>
          <w:p w14:paraId="00C17307" w14:textId="4A5B8FCF" w:rsidR="003540BA" w:rsidRPr="00990A94" w:rsidRDefault="003540BA" w:rsidP="001D1026">
            <w:pPr>
              <w:jc w:val="center"/>
              <w:rPr>
                <w:rFonts w:ascii="Arial" w:hAnsi="Arial" w:cs="Arial"/>
                <w:sz w:val="16"/>
                <w:szCs w:val="16"/>
              </w:rPr>
            </w:pPr>
            <w:proofErr w:type="spellStart"/>
            <w:r w:rsidRPr="00990A94">
              <w:rPr>
                <w:rFonts w:ascii="Arial" w:hAnsi="Arial" w:cs="Arial"/>
                <w:sz w:val="16"/>
                <w:szCs w:val="16"/>
              </w:rPr>
              <w:t>SiOxCy</w:t>
            </w:r>
            <w:proofErr w:type="spellEnd"/>
            <w:r w:rsidRPr="00990A94">
              <w:rPr>
                <w:rFonts w:ascii="Arial" w:hAnsi="Arial" w:cs="Arial"/>
                <w:sz w:val="16"/>
                <w:szCs w:val="16"/>
              </w:rPr>
              <w:t xml:space="preserve"> soft coating</w:t>
            </w:r>
            <w:r w:rsidR="00045BFA" w:rsidRPr="00990A94">
              <w:rPr>
                <w:rFonts w:ascii="Arial" w:hAnsi="Arial" w:cs="Arial"/>
                <w:sz w:val="16"/>
                <w:szCs w:val="16"/>
              </w:rPr>
              <w:fldChar w:fldCharType="begin"/>
            </w:r>
            <w:r w:rsidR="001D1026">
              <w:rPr>
                <w:rFonts w:ascii="Arial" w:hAnsi="Arial" w:cs="Arial"/>
                <w:sz w:val="16"/>
                <w:szCs w:val="16"/>
              </w:rPr>
              <w:instrText xml:space="preserve"> ADDIN EN.CITE &lt;EndNote&gt;&lt;Cite&gt;&lt;Author&gt;Larson-Smith&lt;/Author&gt;&lt;Year&gt;2014&lt;/Year&gt;&lt;RecNum&gt;1257&lt;/RecNum&gt;&lt;DisplayText&gt;&lt;style face="superscript"&gt;61&lt;/style&gt;&lt;/DisplayText&gt;&lt;record&gt;&lt;rec-number&gt;1257&lt;/rec-number&gt;&lt;foreign-keys&gt;&lt;key app="EN" db-id="ptvfdstwqv5s0sear295zasg5ds2rpwzz0p5"&gt;1257&lt;/key&gt;&lt;/foreign-keys&gt;&lt;ref-type name="Patent"&gt;25&lt;/ref-type&gt;&lt;contributors&gt;&lt;authors&gt;&lt;author&gt;Larson-Smith, K.L.&lt;/author&gt;&lt;author&gt;Sundaram, V.S.&lt;/author&gt;&lt;author&gt;Bowen, D.A.&lt;/author&gt;&lt;author&gt;Pare, S.M.&lt;/author&gt;&lt;author&gt;Pingree, L.S.C.&lt;/author&gt;&lt;/authors&gt;&lt;/contributors&gt;&lt;titles&gt;&lt;title&gt;Durable transparent intelligent coatings for polymeric transparencies&lt;/title&gt;&lt;/titles&gt;&lt;dates&gt;&lt;year&gt;2014&lt;/year&gt;&lt;/dates&gt;&lt;publisher&gt;Google Patents&lt;/publisher&gt;&lt;isbn&gt;US8802236 B2&lt;/isbn&gt;&lt;urls&gt;&lt;related-urls&gt;&lt;url&gt;https://www.google.com/patents/US8802236&lt;/url&gt;&lt;/related-urls&gt;&lt;/urls&gt;&lt;/record&gt;&lt;/Cite&gt;&lt;/EndNote&gt;</w:instrText>
            </w:r>
            <w:r w:rsidR="00045BFA" w:rsidRPr="00990A94">
              <w:rPr>
                <w:rFonts w:ascii="Arial" w:hAnsi="Arial" w:cs="Arial"/>
                <w:sz w:val="16"/>
                <w:szCs w:val="16"/>
              </w:rPr>
              <w:fldChar w:fldCharType="separate"/>
            </w:r>
            <w:r w:rsidR="001D1026" w:rsidRPr="001D1026">
              <w:rPr>
                <w:rFonts w:ascii="Arial" w:hAnsi="Arial" w:cs="Arial"/>
                <w:noProof/>
                <w:sz w:val="16"/>
                <w:szCs w:val="16"/>
                <w:vertAlign w:val="superscript"/>
              </w:rPr>
              <w:t>61</w:t>
            </w:r>
            <w:r w:rsidR="00045BFA" w:rsidRPr="00990A94">
              <w:rPr>
                <w:rFonts w:ascii="Arial" w:hAnsi="Arial" w:cs="Arial"/>
                <w:sz w:val="16"/>
                <w:szCs w:val="16"/>
              </w:rPr>
              <w:fldChar w:fldCharType="end"/>
            </w:r>
          </w:p>
        </w:tc>
        <w:tc>
          <w:tcPr>
            <w:tcW w:w="3118" w:type="dxa"/>
          </w:tcPr>
          <w:p w14:paraId="186676C3" w14:textId="47D53265" w:rsidR="003540BA" w:rsidRPr="00990A94" w:rsidRDefault="003540BA" w:rsidP="00433BF6">
            <w:pPr>
              <w:jc w:val="center"/>
              <w:rPr>
                <w:rFonts w:ascii="Arial" w:hAnsi="Arial" w:cs="Arial"/>
                <w:sz w:val="16"/>
                <w:szCs w:val="16"/>
              </w:rPr>
            </w:pPr>
            <w:r w:rsidRPr="00990A94">
              <w:rPr>
                <w:rFonts w:ascii="Arial" w:hAnsi="Arial" w:cs="Arial"/>
                <w:sz w:val="16"/>
                <w:szCs w:val="16"/>
              </w:rPr>
              <w:t>0.1-1.5</w:t>
            </w:r>
          </w:p>
        </w:tc>
        <w:tc>
          <w:tcPr>
            <w:tcW w:w="3118" w:type="dxa"/>
          </w:tcPr>
          <w:p w14:paraId="04D85F6F" w14:textId="1BCD8F4B" w:rsidR="003540BA" w:rsidRPr="00990A94" w:rsidRDefault="003540BA" w:rsidP="00433BF6">
            <w:pPr>
              <w:jc w:val="center"/>
              <w:rPr>
                <w:rFonts w:ascii="Arial" w:hAnsi="Arial" w:cs="Arial"/>
                <w:sz w:val="16"/>
                <w:szCs w:val="16"/>
              </w:rPr>
            </w:pPr>
            <w:r w:rsidRPr="00990A94">
              <w:rPr>
                <w:rFonts w:ascii="Arial" w:hAnsi="Arial" w:cs="Arial"/>
                <w:sz w:val="16"/>
                <w:szCs w:val="16"/>
              </w:rPr>
              <w:t>Hard transparent coatings</w:t>
            </w:r>
          </w:p>
        </w:tc>
      </w:tr>
      <w:tr w:rsidR="00990A94" w:rsidRPr="00990A94" w14:paraId="285D7BED" w14:textId="7BD1C8D6" w:rsidTr="00044578">
        <w:trPr>
          <w:trHeight w:val="322"/>
        </w:trPr>
        <w:tc>
          <w:tcPr>
            <w:tcW w:w="3301" w:type="dxa"/>
          </w:tcPr>
          <w:p w14:paraId="0C0E8A08" w14:textId="449077D5" w:rsidR="003540BA" w:rsidRPr="00990A94" w:rsidRDefault="003540BA" w:rsidP="001D1026">
            <w:pPr>
              <w:jc w:val="center"/>
              <w:rPr>
                <w:rFonts w:ascii="Arial" w:hAnsi="Arial" w:cs="Arial"/>
                <w:sz w:val="16"/>
                <w:szCs w:val="16"/>
              </w:rPr>
            </w:pPr>
            <w:r w:rsidRPr="00990A94">
              <w:rPr>
                <w:rFonts w:ascii="Arial" w:hAnsi="Arial" w:cs="Arial"/>
                <w:sz w:val="16"/>
                <w:szCs w:val="16"/>
              </w:rPr>
              <w:t>Cobalt-based metal oxide thin films</w:t>
            </w:r>
            <w:r w:rsidR="007F7E4A" w:rsidRPr="00990A94">
              <w:rPr>
                <w:rFonts w:ascii="Arial" w:hAnsi="Arial" w:cs="Arial"/>
                <w:sz w:val="16"/>
                <w:szCs w:val="16"/>
              </w:rPr>
              <w:fldChar w:fldCharType="begin"/>
            </w:r>
            <w:r w:rsidR="001D1026">
              <w:rPr>
                <w:rFonts w:ascii="Arial" w:hAnsi="Arial" w:cs="Arial"/>
                <w:sz w:val="16"/>
                <w:szCs w:val="16"/>
              </w:rPr>
              <w:instrText xml:space="preserve"> ADDIN EN.CITE &lt;EndNote&gt;&lt;Cite&gt;&lt;Author&gt;Amri&lt;/Author&gt;&lt;Year&gt;2012&lt;/Year&gt;&lt;RecNum&gt;1258&lt;/RecNum&gt;&lt;DisplayText&gt;&lt;style face="superscript"&gt;58&lt;/style&gt;&lt;/DisplayText&gt;&lt;record&gt;&lt;rec-number&gt;1258&lt;/rec-number&gt;&lt;foreign-keys&gt;&lt;key app="EN" db-id="ptvfdstwqv5s0sear295zasg5ds2rpwzz0p5"&gt;1258&lt;/key&gt;&lt;/foreign-keys&gt;&lt;ref-type name="Journal Article"&gt;17&lt;/ref-type&gt;&lt;contributors&gt;&lt;authors&gt;&lt;author&gt;Amri, Amun&lt;/author&gt;&lt;author&gt;Jiang, Zhong-Tao&lt;/author&gt;&lt;author&gt;Pryor, Trevor&lt;/author&gt;&lt;author&gt;Yin, Chun-Yang&lt;/author&gt;&lt;author&gt;Xie, Zonghan&lt;/author&gt;&lt;author&gt;Mondinos, Nick&lt;/author&gt;&lt;/authors&gt;&lt;/contributors&gt;&lt;titles&gt;&lt;title&gt;Optical and mechanical characterization of novel cobalt-based metal oxide thin films synthesized using sol–gel dip-coating method&lt;/title&gt;&lt;secondary-title&gt;Surf. Coat. Technol.&lt;/secondary-title&gt;&lt;/titles&gt;&lt;periodical&gt;&lt;full-title&gt;Surface and Coatings Technology&lt;/full-title&gt;&lt;abbr-1&gt;Surf. Coat. Technol.&lt;/abbr-1&gt;&lt;abbr-2&gt;Surf Coat Technol&lt;/abbr-2&gt;&lt;/periodical&gt;&lt;pages&gt;367-374&lt;/pages&gt;&lt;volume&gt;207&lt;/volume&gt;&lt;keywords&gt;&lt;keyword&gt;Cobalt-based metal oxides&lt;/keyword&gt;&lt;keyword&gt;Sol–gel dip-coating&lt;/keyword&gt;&lt;keyword&gt;Optical and mechanical properties&lt;/keyword&gt;&lt;keyword&gt;X-ray photoelectron spectroscopy&lt;/keyword&gt;&lt;keyword&gt;Nanoindentation&lt;/keyword&gt;&lt;/keywords&gt;&lt;dates&gt;&lt;year&gt;2012&lt;/year&gt;&lt;pub-dates&gt;&lt;date&gt;8/25/&lt;/date&gt;&lt;/pub-dates&gt;&lt;/dates&gt;&lt;isbn&gt;0257-8972&lt;/isbn&gt;&lt;urls&gt;&lt;related-urls&gt;&lt;url&gt;http://www.sciencedirect.com/science/article/pii/S0257897212007165&lt;/url&gt;&lt;/related-urls&gt;&lt;/urls&gt;&lt;electronic-resource-num&gt;http://dx.doi.org/10.1016/j.surfcoat.2012.07.028&lt;/electronic-resource-num&gt;&lt;/record&gt;&lt;/Cite&gt;&lt;/EndNote&gt;</w:instrText>
            </w:r>
            <w:r w:rsidR="007F7E4A" w:rsidRPr="00990A94">
              <w:rPr>
                <w:rFonts w:ascii="Arial" w:hAnsi="Arial" w:cs="Arial"/>
                <w:sz w:val="16"/>
                <w:szCs w:val="16"/>
              </w:rPr>
              <w:fldChar w:fldCharType="separate"/>
            </w:r>
            <w:r w:rsidR="001D1026" w:rsidRPr="001D1026">
              <w:rPr>
                <w:rFonts w:ascii="Arial" w:hAnsi="Arial" w:cs="Arial"/>
                <w:noProof/>
                <w:sz w:val="16"/>
                <w:szCs w:val="16"/>
                <w:vertAlign w:val="superscript"/>
              </w:rPr>
              <w:t>58</w:t>
            </w:r>
            <w:r w:rsidR="007F7E4A" w:rsidRPr="00990A94">
              <w:rPr>
                <w:rFonts w:ascii="Arial" w:hAnsi="Arial" w:cs="Arial"/>
                <w:sz w:val="16"/>
                <w:szCs w:val="16"/>
              </w:rPr>
              <w:fldChar w:fldCharType="end"/>
            </w:r>
          </w:p>
        </w:tc>
        <w:tc>
          <w:tcPr>
            <w:tcW w:w="3118" w:type="dxa"/>
          </w:tcPr>
          <w:p w14:paraId="24D206D9" w14:textId="58FB18F8" w:rsidR="003540BA" w:rsidRPr="00990A94" w:rsidRDefault="003540BA" w:rsidP="00433BF6">
            <w:pPr>
              <w:jc w:val="center"/>
              <w:rPr>
                <w:rFonts w:ascii="Arial" w:hAnsi="Arial" w:cs="Arial"/>
                <w:sz w:val="16"/>
                <w:szCs w:val="16"/>
              </w:rPr>
            </w:pPr>
            <w:r w:rsidRPr="00990A94">
              <w:rPr>
                <w:rFonts w:ascii="Arial" w:hAnsi="Arial" w:cs="Arial"/>
                <w:sz w:val="16"/>
                <w:szCs w:val="16"/>
              </w:rPr>
              <w:t>0.8-1.5</w:t>
            </w:r>
          </w:p>
        </w:tc>
        <w:tc>
          <w:tcPr>
            <w:tcW w:w="3118" w:type="dxa"/>
          </w:tcPr>
          <w:p w14:paraId="3A12BDB1" w14:textId="37FEEE83" w:rsidR="003540BA" w:rsidRPr="00990A94" w:rsidRDefault="003540BA" w:rsidP="00433BF6">
            <w:pPr>
              <w:jc w:val="center"/>
              <w:rPr>
                <w:rFonts w:ascii="Arial" w:hAnsi="Arial" w:cs="Arial"/>
                <w:sz w:val="16"/>
                <w:szCs w:val="16"/>
              </w:rPr>
            </w:pPr>
            <w:r w:rsidRPr="00990A94">
              <w:rPr>
                <w:rFonts w:ascii="Arial" w:hAnsi="Arial" w:cs="Arial"/>
                <w:sz w:val="16"/>
                <w:szCs w:val="16"/>
              </w:rPr>
              <w:t>Multipurpose coatings</w:t>
            </w:r>
          </w:p>
        </w:tc>
      </w:tr>
      <w:tr w:rsidR="00990A94" w:rsidRPr="00990A94" w14:paraId="168B55A5" w14:textId="7C040431" w:rsidTr="00044578">
        <w:trPr>
          <w:trHeight w:val="322"/>
        </w:trPr>
        <w:tc>
          <w:tcPr>
            <w:tcW w:w="3301" w:type="dxa"/>
          </w:tcPr>
          <w:p w14:paraId="25680110" w14:textId="7F12E3D6" w:rsidR="003540BA" w:rsidRPr="00990A94" w:rsidRDefault="003540BA" w:rsidP="001D1026">
            <w:pPr>
              <w:jc w:val="center"/>
              <w:rPr>
                <w:rFonts w:ascii="Arial" w:hAnsi="Arial" w:cs="Arial"/>
                <w:sz w:val="16"/>
                <w:szCs w:val="16"/>
              </w:rPr>
            </w:pPr>
            <w:r w:rsidRPr="00990A94">
              <w:rPr>
                <w:rFonts w:ascii="Arial" w:hAnsi="Arial" w:cs="Arial"/>
                <w:sz w:val="16"/>
                <w:szCs w:val="16"/>
              </w:rPr>
              <w:t>Aluminium thin films</w:t>
            </w:r>
            <w:r w:rsidR="00045BFA" w:rsidRPr="00990A94">
              <w:rPr>
                <w:rFonts w:ascii="Arial" w:hAnsi="Arial" w:cs="Arial"/>
                <w:sz w:val="16"/>
                <w:szCs w:val="16"/>
              </w:rPr>
              <w:fldChar w:fldCharType="begin">
                <w:fldData xml:space="preserve">PEVuZE5vdGU+PENpdGU+PEF1dGhvcj5TYWhhPC9BdXRob3I+PFllYXI+MjAwMjwvWWVhcj48UmVj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</w:fldData>
              </w:fldChar>
            </w:r>
            <w:r w:rsidR="001D1026">
              <w:rPr>
                <w:rFonts w:ascii="Arial" w:hAnsi="Arial" w:cs="Arial"/>
                <w:sz w:val="16"/>
                <w:szCs w:val="16"/>
              </w:rPr>
              <w:instrText xml:space="preserve"> ADDIN EN.CITE </w:instrText>
            </w:r>
            <w:r w:rsidR="001D1026">
              <w:rPr>
                <w:rFonts w:ascii="Arial" w:hAnsi="Arial" w:cs="Arial"/>
                <w:sz w:val="16"/>
                <w:szCs w:val="16"/>
              </w:rPr>
              <w:fldChar w:fldCharType="begin">
                <w:fldData xml:space="preserve">PEVuZE5vdGU+PENpdGU+PEF1dGhvcj5TYWhhPC9BdXRob3I+PFllYXI+MjAwMjwvWWVhcj48UmVj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</w:fldData>
              </w:fldChar>
            </w:r>
            <w:r w:rsidR="001D1026">
              <w:rPr>
                <w:rFonts w:ascii="Arial" w:hAnsi="Arial" w:cs="Arial"/>
                <w:sz w:val="16"/>
                <w:szCs w:val="16"/>
              </w:rPr>
              <w:instrText xml:space="preserve"> ADDIN EN.CITE.DATA </w:instrText>
            </w:r>
            <w:r w:rsidR="001D1026">
              <w:rPr>
                <w:rFonts w:ascii="Arial" w:hAnsi="Arial" w:cs="Arial"/>
                <w:sz w:val="16"/>
                <w:szCs w:val="16"/>
              </w:rPr>
            </w:r>
            <w:r w:rsidR="001D1026">
              <w:rPr>
                <w:rFonts w:ascii="Arial" w:hAnsi="Arial" w:cs="Arial"/>
                <w:sz w:val="16"/>
                <w:szCs w:val="16"/>
              </w:rPr>
              <w:fldChar w:fldCharType="end"/>
            </w:r>
            <w:r w:rsidR="00045BFA" w:rsidRPr="00990A94">
              <w:rPr>
                <w:rFonts w:ascii="Arial" w:hAnsi="Arial" w:cs="Arial"/>
                <w:sz w:val="16"/>
                <w:szCs w:val="16"/>
              </w:rPr>
              <w:fldChar w:fldCharType="separate"/>
            </w:r>
            <w:r w:rsidR="001D1026" w:rsidRPr="001D1026">
              <w:rPr>
                <w:rFonts w:ascii="Arial" w:hAnsi="Arial" w:cs="Arial"/>
                <w:noProof/>
                <w:sz w:val="16"/>
                <w:szCs w:val="16"/>
                <w:vertAlign w:val="superscript"/>
              </w:rPr>
              <w:t>56</w:t>
            </w:r>
            <w:r w:rsidR="00045BFA" w:rsidRPr="00990A94">
              <w:rPr>
                <w:rFonts w:ascii="Arial" w:hAnsi="Arial" w:cs="Arial"/>
                <w:sz w:val="16"/>
                <w:szCs w:val="16"/>
              </w:rPr>
              <w:fldChar w:fldCharType="end"/>
            </w:r>
          </w:p>
        </w:tc>
        <w:tc>
          <w:tcPr>
            <w:tcW w:w="3118" w:type="dxa"/>
          </w:tcPr>
          <w:p w14:paraId="21FD895C" w14:textId="33F9B87D" w:rsidR="003540BA" w:rsidRPr="00990A94" w:rsidRDefault="003540BA" w:rsidP="00433BF6">
            <w:pPr>
              <w:jc w:val="center"/>
              <w:rPr>
                <w:rFonts w:ascii="Arial" w:hAnsi="Arial" w:cs="Arial"/>
                <w:sz w:val="16"/>
                <w:szCs w:val="16"/>
              </w:rPr>
            </w:pPr>
            <w:r w:rsidRPr="00990A94">
              <w:rPr>
                <w:rFonts w:ascii="Arial" w:hAnsi="Arial" w:cs="Arial"/>
                <w:sz w:val="16"/>
                <w:szCs w:val="16"/>
              </w:rPr>
              <w:t>0.95</w:t>
            </w:r>
          </w:p>
        </w:tc>
        <w:tc>
          <w:tcPr>
            <w:tcW w:w="3118" w:type="dxa"/>
          </w:tcPr>
          <w:p w14:paraId="4121C449" w14:textId="4A10EF41" w:rsidR="003540BA" w:rsidRPr="00990A94" w:rsidRDefault="003540BA" w:rsidP="00433BF6">
            <w:pPr>
              <w:jc w:val="center"/>
              <w:rPr>
                <w:rFonts w:ascii="Arial" w:hAnsi="Arial" w:cs="Arial"/>
                <w:sz w:val="16"/>
                <w:szCs w:val="16"/>
              </w:rPr>
            </w:pPr>
            <w:r w:rsidRPr="00990A94">
              <w:rPr>
                <w:rFonts w:ascii="Arial" w:hAnsi="Arial" w:cs="Arial"/>
                <w:sz w:val="16"/>
                <w:szCs w:val="16"/>
              </w:rPr>
              <w:t>Multipurpose coatings</w:t>
            </w:r>
          </w:p>
        </w:tc>
      </w:tr>
      <w:tr w:rsidR="003540BA" w:rsidRPr="00990A94" w14:paraId="47B18829" w14:textId="4774015B" w:rsidTr="00044578">
        <w:trPr>
          <w:trHeight w:val="322"/>
        </w:trPr>
        <w:tc>
          <w:tcPr>
            <w:tcW w:w="3301" w:type="dxa"/>
            <w:tcBorders>
              <w:bottom w:val="single" w:sz="4" w:space="0" w:color="000000"/>
            </w:tcBorders>
          </w:tcPr>
          <w:p w14:paraId="319157D6" w14:textId="3A80F531" w:rsidR="003540BA" w:rsidRPr="00990A94" w:rsidRDefault="003540BA" w:rsidP="001D1026">
            <w:pPr>
              <w:jc w:val="center"/>
              <w:rPr>
                <w:rFonts w:ascii="Arial" w:hAnsi="Arial" w:cs="Arial"/>
                <w:sz w:val="16"/>
                <w:szCs w:val="16"/>
              </w:rPr>
            </w:pPr>
            <w:proofErr w:type="spellStart"/>
            <w:r w:rsidRPr="00990A94">
              <w:rPr>
                <w:rFonts w:ascii="Arial" w:hAnsi="Arial" w:cs="Arial"/>
                <w:sz w:val="16"/>
                <w:szCs w:val="16"/>
              </w:rPr>
              <w:t>SiOxCy</w:t>
            </w:r>
            <w:proofErr w:type="spellEnd"/>
            <w:r w:rsidRPr="00990A94">
              <w:rPr>
                <w:rFonts w:ascii="Arial" w:hAnsi="Arial" w:cs="Arial"/>
                <w:sz w:val="16"/>
                <w:szCs w:val="16"/>
              </w:rPr>
              <w:t xml:space="preserve"> hard coating</w:t>
            </w:r>
            <w:r w:rsidR="00045BFA" w:rsidRPr="00990A94">
              <w:rPr>
                <w:rFonts w:ascii="Arial" w:hAnsi="Arial" w:cs="Arial"/>
                <w:sz w:val="16"/>
                <w:szCs w:val="16"/>
              </w:rPr>
              <w:fldChar w:fldCharType="begin"/>
            </w:r>
            <w:r w:rsidR="001D1026">
              <w:rPr>
                <w:rFonts w:ascii="Arial" w:hAnsi="Arial" w:cs="Arial"/>
                <w:sz w:val="16"/>
                <w:szCs w:val="16"/>
              </w:rPr>
              <w:instrText xml:space="preserve"> ADDIN EN.CITE &lt;EndNote&gt;&lt;Cite&gt;&lt;Author&gt;Larson-Smith&lt;/Author&gt;&lt;Year&gt;2014&lt;/Year&gt;&lt;RecNum&gt;1257&lt;/RecNum&gt;&lt;DisplayText&gt;&lt;style face="superscript"&gt;61&lt;/style&gt;&lt;/DisplayText&gt;&lt;record&gt;&lt;rec-number&gt;1257&lt;/rec-number&gt;&lt;foreign-keys&gt;&lt;key app="EN" db-id="ptvfdstwqv5s0sear295zasg5ds2rpwzz0p5"&gt;1257&lt;/key&gt;&lt;/foreign-keys&gt;&lt;ref-type name="Patent"&gt;25&lt;/ref-type&gt;&lt;contributors&gt;&lt;authors&gt;&lt;author&gt;Larson-Smith, K.L.&lt;/author&gt;&lt;author&gt;Sundaram, V.S.&lt;/author&gt;&lt;author&gt;Bowen, D.A.&lt;/author&gt;&lt;author&gt;Pare, S.M.&lt;/author&gt;&lt;author&gt;Pingree, L.S.C.&lt;/author&gt;&lt;/authors&gt;&lt;/contributors&gt;&lt;titles&gt;&lt;title&gt;Durable transparent intelligent coatings for polymeric transparencies&lt;/title&gt;&lt;/titles&gt;&lt;dates&gt;&lt;year&gt;2014&lt;/year&gt;&lt;/dates&gt;&lt;publisher&gt;Google Patents&lt;/publisher&gt;&lt;isbn&gt;US8802236 B2&lt;/isbn&gt;&lt;urls&gt;&lt;related-urls&gt;&lt;url&gt;https://www.google.com/patents/US8802236&lt;/url&gt;&lt;/related-urls&gt;&lt;/urls&gt;&lt;/record&gt;&lt;/Cite&gt;&lt;/EndNote&gt;</w:instrText>
            </w:r>
            <w:r w:rsidR="00045BFA" w:rsidRPr="00990A94">
              <w:rPr>
                <w:rFonts w:ascii="Arial" w:hAnsi="Arial" w:cs="Arial"/>
                <w:sz w:val="16"/>
                <w:szCs w:val="16"/>
              </w:rPr>
              <w:fldChar w:fldCharType="separate"/>
            </w:r>
            <w:r w:rsidR="001D1026" w:rsidRPr="001D1026">
              <w:rPr>
                <w:rFonts w:ascii="Arial" w:hAnsi="Arial" w:cs="Arial"/>
                <w:noProof/>
                <w:sz w:val="16"/>
                <w:szCs w:val="16"/>
                <w:vertAlign w:val="superscript"/>
              </w:rPr>
              <w:t>61</w:t>
            </w:r>
            <w:r w:rsidR="00045BFA" w:rsidRPr="00990A94">
              <w:rPr>
                <w:rFonts w:ascii="Arial" w:hAnsi="Arial" w:cs="Arial"/>
                <w:sz w:val="16"/>
                <w:szCs w:val="16"/>
              </w:rPr>
              <w:fldChar w:fldCharType="end"/>
            </w:r>
          </w:p>
        </w:tc>
        <w:tc>
          <w:tcPr>
            <w:tcW w:w="3118" w:type="dxa"/>
            <w:tcBorders>
              <w:bottom w:val="single" w:sz="4" w:space="0" w:color="000000"/>
            </w:tcBorders>
          </w:tcPr>
          <w:p w14:paraId="2FE38D53" w14:textId="0E275773" w:rsidR="003540BA" w:rsidRPr="00990A94" w:rsidRDefault="003540BA" w:rsidP="00433BF6">
            <w:pPr>
              <w:jc w:val="center"/>
              <w:rPr>
                <w:rFonts w:ascii="Arial" w:hAnsi="Arial" w:cs="Arial"/>
                <w:sz w:val="16"/>
                <w:szCs w:val="16"/>
              </w:rPr>
            </w:pPr>
            <w:r w:rsidRPr="00990A94">
              <w:rPr>
                <w:rFonts w:ascii="Arial" w:hAnsi="Arial" w:cs="Arial"/>
                <w:sz w:val="16"/>
                <w:szCs w:val="16"/>
              </w:rPr>
              <w:t>1.5-10</w:t>
            </w:r>
          </w:p>
        </w:tc>
        <w:tc>
          <w:tcPr>
            <w:tcW w:w="3118" w:type="dxa"/>
            <w:tcBorders>
              <w:bottom w:val="single" w:sz="4" w:space="0" w:color="000000"/>
            </w:tcBorders>
          </w:tcPr>
          <w:p w14:paraId="4864DBEC" w14:textId="06B77E63" w:rsidR="003540BA" w:rsidRPr="00990A94" w:rsidRDefault="003540BA" w:rsidP="00433BF6">
            <w:pPr>
              <w:jc w:val="center"/>
              <w:rPr>
                <w:rFonts w:ascii="Arial" w:hAnsi="Arial" w:cs="Arial"/>
                <w:sz w:val="16"/>
                <w:szCs w:val="16"/>
              </w:rPr>
            </w:pPr>
            <w:r w:rsidRPr="00990A94">
              <w:rPr>
                <w:rFonts w:ascii="Arial" w:hAnsi="Arial" w:cs="Arial"/>
                <w:sz w:val="16"/>
                <w:szCs w:val="16"/>
              </w:rPr>
              <w:t>Hard transparent coatings</w:t>
            </w:r>
          </w:p>
        </w:tc>
      </w:tr>
    </w:tbl>
    <w:p w14:paraId="077A0B74" w14:textId="77777777" w:rsidR="000E1680" w:rsidRPr="00990A94" w:rsidRDefault="000E1680" w:rsidP="00971A2A">
      <w:pPr>
        <w:pStyle w:val="TAMainText"/>
      </w:pPr>
    </w:p>
    <w:p w14:paraId="701611FE" w14:textId="77777777" w:rsidR="000E1680" w:rsidRPr="00990A94" w:rsidRDefault="000E1680" w:rsidP="00971A2A">
      <w:pPr>
        <w:pStyle w:val="TAMainText"/>
      </w:pPr>
    </w:p>
    <w:p w14:paraId="7B9E2D45" w14:textId="76D663D5" w:rsidR="00B955DA" w:rsidRPr="00990A94" w:rsidRDefault="00B955DA" w:rsidP="00971A2A">
      <w:pPr>
        <w:pStyle w:val="TAMainText"/>
      </w:pPr>
      <w:r w:rsidRPr="00990A94">
        <w:t>Finally, the superhydrophobic surfaces were exposed to extended sonication in water, which induces cavitation events that damage the surface, due to the extremely high local shear strain rates and temperatures achieved.</w:t>
      </w:r>
      <w:r w:rsidRPr="00990A94">
        <w:fldChar w:fldCharType="begin"/>
      </w:r>
      <w:r w:rsidR="001D1026">
        <w:instrText xml:space="preserve"> ADDIN EN.CITE &lt;EndNote&gt;&lt;Cite&gt;&lt;Author&gt;Huang&lt;/Author&gt;&lt;Year&gt;2009&lt;/Year&gt;&lt;RecNum&gt;1251&lt;/RecNum&gt;&lt;DisplayText&gt;&lt;style face="superscript"&gt;62&lt;/style&gt;&lt;/DisplayText&gt;&lt;record&gt;&lt;rec-number&gt;1251&lt;/rec-number&gt;&lt;foreign-keys&gt;&lt;key app="EN" db-id="ptvfdstwqv5s0sear295zasg5ds2rpwzz0p5"&gt;1251&lt;/key&gt;&lt;/foreign-keys&gt;&lt;ref-type name="Journal Article"&gt;17&lt;/ref-type&gt;&lt;contributors&gt;&lt;authors&gt;&lt;author&gt;Huang, Y.Y.&lt;/author&gt;&lt;author&gt;Knowles, T.P.J.&lt;/author&gt;&lt;author&gt;Terentjev, E.M.&lt;/author&gt;&lt;/authors&gt;&lt;/contributors&gt;&lt;auth-address&gt;Cavendish Laboratory University of Cambridge, J. J. Thomson Avenue Cambridge CB3 0HE (UK)&lt;/auth-address&gt;&lt;titles&gt;&lt;title&gt;Strength of Nanotubes, Filaments, and Nanowires From Sonication-Induced Scission&lt;/title&gt;&lt;secondary-title&gt;Adv. Mater.&lt;/secondary-title&gt;&lt;/titles&gt;&lt;periodical&gt;&lt;full-title&gt;Adv. Mater.&lt;/full-title&gt;&lt;/periodical&gt;&lt;pages&gt;3945–3948&lt;/pages&gt;&lt;volume&gt;19&lt;/volume&gt;&lt;dates&gt;&lt;year&gt;2009&lt;/year&gt;&lt;/dates&gt;&lt;isbn&gt;1521-4095&lt;/isbn&gt;&lt;urls&gt;&lt;related-urls&gt;&lt;url&gt;http://dx.doi.org/10.1002/adma.200900498 &lt;/url&gt;&lt;/related-urls&gt;&lt;/urls&gt;&lt;/record&gt;&lt;/Cite&gt;&lt;/EndNote&gt;</w:instrText>
      </w:r>
      <w:r w:rsidRPr="00990A94">
        <w:fldChar w:fldCharType="separate"/>
      </w:r>
      <w:r w:rsidR="001D1026" w:rsidRPr="001D1026">
        <w:rPr>
          <w:noProof/>
          <w:vertAlign w:val="superscript"/>
        </w:rPr>
        <w:t>62</w:t>
      </w:r>
      <w:r w:rsidRPr="00990A94">
        <w:fldChar w:fldCharType="end"/>
      </w:r>
      <w:r w:rsidRPr="00990A94">
        <w:t xml:space="preserve"> The effect of local damage on the wettability was established. Figures 3(a) and (b) show the damaged areas where Teflon wrinkles (white in the SEM micrographs) were removed on the sample with wrinkle wavelength 4360 nm, revealing the wrinkled under-structure of Polyshrink</w:t>
      </w:r>
      <w:r w:rsidRPr="00990A94">
        <w:rPr>
          <w:vertAlign w:val="superscript"/>
        </w:rPr>
        <w:t>TM</w:t>
      </w:r>
      <w:r w:rsidRPr="00990A94">
        <w:t xml:space="preserve"> (darker). </w:t>
      </w:r>
    </w:p>
    <w:p w14:paraId="5233E0D5" w14:textId="0F38A2A6" w:rsidR="00B955DA" w:rsidRPr="00990A94" w:rsidRDefault="00B955DA" w:rsidP="0048210C">
      <w:pPr>
        <w:spacing w:line="480" w:lineRule="auto"/>
      </w:pPr>
      <w:r w:rsidRPr="00990A94">
        <w:rPr>
          <w:b/>
          <w:noProof/>
          <w:lang w:val="en-AU" w:eastAsia="en-AU"/>
        </w:rPr>
        <w:lastRenderedPageBreak/>
        <w:drawing>
          <wp:inline distT="0" distB="0" distL="0" distR="0" wp14:anchorId="042A118A" wp14:editId="5CEF87F0">
            <wp:extent cx="5591175" cy="5039931"/>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tif"/>
                    <pic:cNvPicPr/>
                  </pic:nvPicPr>
                  <pic:blipFill>
                    <a:blip r:embed="rId10">
                      <a:extLst>
                        <a:ext uri="{28A0092B-C50C-407E-A947-70E740481C1C}">
                          <a14:useLocalDpi xmlns:a14="http://schemas.microsoft.com/office/drawing/2010/main" val="0"/>
                        </a:ext>
                      </a:extLst>
                    </a:blip>
                    <a:stretch>
                      <a:fillRect/>
                    </a:stretch>
                  </pic:blipFill>
                  <pic:spPr>
                    <a:xfrm>
                      <a:off x="0" y="0"/>
                      <a:ext cx="5594651" cy="5043064"/>
                    </a:xfrm>
                    <a:prstGeom prst="rect">
                      <a:avLst/>
                    </a:prstGeom>
                  </pic:spPr>
                </pic:pic>
              </a:graphicData>
            </a:graphic>
          </wp:inline>
        </w:drawing>
      </w:r>
      <w:proofErr w:type="gramStart"/>
      <w:r w:rsidR="00AE4445" w:rsidRPr="00990A94">
        <w:rPr>
          <w:b/>
          <w:bCs/>
        </w:rPr>
        <w:t>Figure 3.</w:t>
      </w:r>
      <w:proofErr w:type="gramEnd"/>
      <w:r w:rsidRPr="00990A94">
        <w:t xml:space="preserve"> (a) - (b) SEM micrographs of Teflon wrinkles with wavelength 4360 nm on Polyshrink</w:t>
      </w:r>
      <w:r w:rsidRPr="00990A94">
        <w:rPr>
          <w:vertAlign w:val="superscript"/>
        </w:rPr>
        <w:t>TM</w:t>
      </w:r>
      <w:r w:rsidRPr="00990A94">
        <w:t xml:space="preserve"> after 2 hours of cavitation damage; (c) change in static contact angle and contact angle hysteresis of wrinkled Teflon AF on Polyshrink</w:t>
      </w:r>
      <w:r w:rsidRPr="00990A94">
        <w:rPr>
          <w:vertAlign w:val="superscript"/>
        </w:rPr>
        <w:t>TM</w:t>
      </w:r>
      <w:r w:rsidRPr="00990A94">
        <w:t xml:space="preserve"> for different wrinkle wavelength, as a function of duration of exposure to sonication. </w:t>
      </w:r>
    </w:p>
    <w:p w14:paraId="2B451EC7" w14:textId="77777777" w:rsidR="00B955DA" w:rsidRPr="00990A94" w:rsidRDefault="00B955DA" w:rsidP="00B955DA">
      <w:pPr>
        <w:spacing w:line="480" w:lineRule="auto"/>
      </w:pPr>
    </w:p>
    <w:p w14:paraId="15BA7224" w14:textId="2B102FB5" w:rsidR="00B955DA" w:rsidRPr="00990A94" w:rsidRDefault="00B955DA" w:rsidP="00971A2A">
      <w:pPr>
        <w:pStyle w:val="TAMainText"/>
      </w:pPr>
      <w:r w:rsidRPr="00990A94">
        <w:t xml:space="preserve">Cavitation damage on this surface results in the advancing contact angle decreasing from about 163° to 145°, with hysteresis increasing from about 40° to 80°. The smaller wrinkles (wavelength 147 nm) were the most damaged by cavitation, losing large patches of wrinkles, and </w:t>
      </w:r>
      <w:r w:rsidRPr="00990A94">
        <w:lastRenderedPageBreak/>
        <w:t>reaching a contact angle of 125° and hysteresis value of 70° at the end of the 2 hours of sonication. As shown in Figure S</w:t>
      </w:r>
      <w:r w:rsidR="00081B98" w:rsidRPr="00990A94">
        <w:t>8</w:t>
      </w:r>
      <w:r w:rsidRPr="00990A94">
        <w:t xml:space="preserve">, the wrinkles with 1190 nm wavelength were more resistant to damage, presenting smaller areas of layer removal. The wettability data (Figure 3(c)) also confirmed that the 1190 nm wavelength wrinkles were the most durable, as the advancing contact angle remained high at 163° without significant variation over the 2 hours of cavitation, with the damage mainly affecting contact angle hysteresis (increasing from 31° to 49°). </w:t>
      </w:r>
    </w:p>
    <w:p w14:paraId="2CB98B3F" w14:textId="77777777" w:rsidR="00971A2A" w:rsidRPr="00990A94" w:rsidRDefault="00971A2A" w:rsidP="000B5610">
      <w:pPr>
        <w:pStyle w:val="TAMainText"/>
        <w:spacing w:after="240"/>
        <w:ind w:firstLine="0"/>
        <w:jc w:val="left"/>
        <w:rPr>
          <w:b/>
        </w:rPr>
      </w:pPr>
    </w:p>
    <w:p w14:paraId="651FC441" w14:textId="77777777" w:rsidR="00B955DA" w:rsidRPr="00990A94" w:rsidRDefault="00AE4445" w:rsidP="00971A2A">
      <w:pPr>
        <w:pStyle w:val="TAMainText"/>
        <w:spacing w:after="240"/>
        <w:ind w:firstLine="0"/>
        <w:jc w:val="left"/>
        <w:rPr>
          <w:b/>
          <w:bCs/>
        </w:rPr>
      </w:pPr>
      <w:r w:rsidRPr="00990A94">
        <w:rPr>
          <w:b/>
          <w:bCs/>
        </w:rPr>
        <w:t>Conclusions</w:t>
      </w:r>
    </w:p>
    <w:p w14:paraId="0EB8DFB0" w14:textId="77777777" w:rsidR="00AE4445" w:rsidRPr="00990A94" w:rsidRDefault="00AE4445" w:rsidP="00971A2A">
      <w:pPr>
        <w:pStyle w:val="TAMainText"/>
      </w:pPr>
      <w:r w:rsidRPr="00990A94">
        <w:t>In summary, we have fabricated two families of superhydrophobic wrinkled Teflon surfaces where the width and height of the wrinkles can be easily tuned by varying film thickness. Single-scale Teflon wrinkled surfaces ranged in size from the micrometric to the nanometric (wavelength 4360 – 85 nm and height 1800 - 130 nm), and were found to have high advancing contact angle (above 163°), however they also showed high contact angle hysteresis (19 - 40°). Hierarchical Teflon wrinkled surfaces displayed extremely high water repellence (contact angle 172°) and very low adhesion of water (contact angle hysteresis 2°), resulting in droplets rolling off the surface at tilt angles lower than 5</w:t>
      </w:r>
      <w:r w:rsidRPr="00990A94">
        <w:rPr>
          <w:rFonts w:ascii="Calibri" w:hAnsi="Calibri"/>
        </w:rPr>
        <w:t>°</w:t>
      </w:r>
      <w:r w:rsidRPr="00990A94">
        <w:t xml:space="preserve">. The double-scale of the roughness (microscale wavelength 6800 – 4000 nm and nanoscale wavelength 670 - 240 nm) was </w:t>
      </w:r>
      <w:proofErr w:type="gramStart"/>
      <w:r w:rsidRPr="00990A94">
        <w:t>key</w:t>
      </w:r>
      <w:proofErr w:type="gramEnd"/>
      <w:r w:rsidRPr="00990A94">
        <w:t xml:space="preserve"> to achieving the extensive air trapping, required for easy roll-off of water and self-cleaning properties. The single-scale Teflon wrinkled surfaces exhibited scratch resistance that rivals commercially available colloidal Teflon hydrophobic coatings, and hardness that compares well to commercial coatings, showing potential for their use in the real world. The intrinsic hardness of Teflon, and the fact that the wrinkling process intimately binds the Teflon layer with its substrate, </w:t>
      </w:r>
      <w:proofErr w:type="gramStart"/>
      <w:r w:rsidRPr="00990A94">
        <w:t>make</w:t>
      </w:r>
      <w:proofErr w:type="gramEnd"/>
      <w:r w:rsidRPr="00990A94">
        <w:t xml:space="preserve"> these surfaces mechanically robust. The wrinkles were formed in a single step over the entire substrate </w:t>
      </w:r>
      <w:r w:rsidRPr="00990A94">
        <w:lastRenderedPageBreak/>
        <w:t>area, so the process is scalable to large surfaces. Application of the Teflon layers by dip-coating would adapt their use to three-dimensional and large objects. As these superhydrophobic coatings require a simple coat-and-bake two-minute preparation, they will prove useful for advancing fundamental studies into superhydrophobicity and self-cleaning, and more in general in studies that benefit from topography structuring such as cell adhesion, microfluidics, and flexible electronics.</w:t>
      </w:r>
    </w:p>
    <w:p w14:paraId="656A0FE4" w14:textId="77777777" w:rsidR="00B744EA" w:rsidRPr="00990A94" w:rsidRDefault="00B744EA" w:rsidP="000B5610">
      <w:pPr>
        <w:pStyle w:val="TESupportingInformation"/>
        <w:spacing w:after="240"/>
        <w:ind w:firstLine="0"/>
        <w:jc w:val="left"/>
        <w:rPr>
          <w:b/>
        </w:rPr>
      </w:pPr>
    </w:p>
    <w:p w14:paraId="30F09D6F" w14:textId="77777777" w:rsidR="00445B0A" w:rsidRPr="00990A94" w:rsidRDefault="00C10EE0" w:rsidP="000B5610">
      <w:pPr>
        <w:pStyle w:val="TESupportingInformation"/>
        <w:spacing w:after="240"/>
        <w:ind w:firstLine="0"/>
        <w:jc w:val="left"/>
      </w:pPr>
      <w:proofErr w:type="gramStart"/>
      <w:r w:rsidRPr="00990A94">
        <w:rPr>
          <w:b/>
        </w:rPr>
        <w:t>Supporting Information</w:t>
      </w:r>
      <w:r w:rsidRPr="00990A94">
        <w:t>.</w:t>
      </w:r>
      <w:proofErr w:type="gramEnd"/>
      <w:r w:rsidRPr="00990A94">
        <w:t xml:space="preserve"> </w:t>
      </w:r>
    </w:p>
    <w:p w14:paraId="19D46B9E" w14:textId="6ECF9B41" w:rsidR="00C10EE0" w:rsidRPr="00990A94" w:rsidRDefault="00081B98" w:rsidP="00A73A35">
      <w:pPr>
        <w:pStyle w:val="TESupportingInformation"/>
      </w:pPr>
      <w:r w:rsidRPr="00990A94">
        <w:t xml:space="preserve">Thermal Properties of Polyshrink™ of white color (Figure S1), </w:t>
      </w:r>
      <w:r w:rsidR="00045BFA" w:rsidRPr="00990A94">
        <w:t>example of AFM cross-sectional profiles taken to obtain wavelength measurements (Figure S2), s</w:t>
      </w:r>
      <w:r w:rsidRPr="00990A94">
        <w:t>chematic of nano scratch set-up using Anton Paar Nano Scratch Tester (NST) (Figure S</w:t>
      </w:r>
      <w:r w:rsidR="00045BFA" w:rsidRPr="00990A94">
        <w:t>3</w:t>
      </w:r>
      <w:r w:rsidRPr="00990A94">
        <w:t xml:space="preserve">) , </w:t>
      </w:r>
      <w:r w:rsidR="00445B0A" w:rsidRPr="00990A94">
        <w:t>SEM micrographs of topography formed on a Teflon AF layer on Polyshrink</w:t>
      </w:r>
      <w:r w:rsidR="00445B0A" w:rsidRPr="00990A94">
        <w:rPr>
          <w:vertAlign w:val="superscript"/>
        </w:rPr>
        <w:t>TM</w:t>
      </w:r>
      <w:r w:rsidR="00445B0A" w:rsidRPr="00990A94">
        <w:t xml:space="preserve"> at different a</w:t>
      </w:r>
      <w:r w:rsidRPr="00990A94">
        <w:t>nnealing temperatures (Figure S4</w:t>
      </w:r>
      <w:r w:rsidR="00445B0A" w:rsidRPr="00990A94">
        <w:t>), SEM micrographs of hierarchical Teflon AF wrinkles forming on polyolefin at different stages o</w:t>
      </w:r>
      <w:r w:rsidRPr="00990A94">
        <w:t>f annealing at 110 °C (Figure S5</w:t>
      </w:r>
      <w:r w:rsidR="00445B0A" w:rsidRPr="00990A94">
        <w:t>), pencil hardness test on Teflon wrinkles with corresponding SEM and AFM micrographs (Figure S</w:t>
      </w:r>
      <w:r w:rsidRPr="00990A94">
        <w:t>6</w:t>
      </w:r>
      <w:r w:rsidR="00445B0A" w:rsidRPr="00990A94">
        <w:t>), nano</w:t>
      </w:r>
      <w:r w:rsidRPr="00990A94">
        <w:t xml:space="preserve"> </w:t>
      </w:r>
      <w:r w:rsidR="00445B0A" w:rsidRPr="00990A94">
        <w:t>scratch data interpretation with correspo</w:t>
      </w:r>
      <w:r w:rsidRPr="00990A94">
        <w:t>nding SEM micrographs (Figure S7</w:t>
      </w:r>
      <w:r w:rsidR="00445B0A" w:rsidRPr="00990A94">
        <w:t>), SEM micrographs after 2 hours of exposure of cavitation damage on single scale Teflon wri</w:t>
      </w:r>
      <w:r w:rsidRPr="00990A94">
        <w:t>nkles on Polyshrink</w:t>
      </w:r>
      <w:r w:rsidRPr="00990A94">
        <w:rPr>
          <w:vertAlign w:val="superscript"/>
        </w:rPr>
        <w:t>TM</w:t>
      </w:r>
      <w:r w:rsidRPr="00990A94">
        <w:t xml:space="preserve"> (Figure S8</w:t>
      </w:r>
      <w:r w:rsidR="00445B0A" w:rsidRPr="00990A94">
        <w:t>)</w:t>
      </w:r>
      <w:r w:rsidR="00FA4726" w:rsidRPr="00990A94">
        <w:t xml:space="preserve">. </w:t>
      </w:r>
      <w:r w:rsidR="00C10EE0" w:rsidRPr="00990A94">
        <w:t>This material is available free of charge via the Internet at http://pubs.acs.org</w:t>
      </w:r>
      <w:r w:rsidR="00FA4726" w:rsidRPr="00990A94">
        <w:t>.</w:t>
      </w:r>
      <w:r w:rsidR="00C10EE0" w:rsidRPr="00990A94">
        <w:t xml:space="preserve"> </w:t>
      </w:r>
    </w:p>
    <w:p w14:paraId="05313A09" w14:textId="77777777" w:rsidR="00DD6DBB" w:rsidRPr="00990A94" w:rsidRDefault="00DD6DBB" w:rsidP="00DD6DBB">
      <w:pPr>
        <w:pStyle w:val="FACorrespondingAuthorFootnote"/>
        <w:spacing w:after="0"/>
        <w:jc w:val="left"/>
      </w:pPr>
      <w:r w:rsidRPr="00990A94">
        <w:t>AUTHOR INFORMATION</w:t>
      </w:r>
    </w:p>
    <w:p w14:paraId="4C8C1022" w14:textId="77777777" w:rsidR="00DD6DBB" w:rsidRPr="00990A94" w:rsidRDefault="00DD6DBB" w:rsidP="004E7185">
      <w:pPr>
        <w:pStyle w:val="FAAuthorInfoSubtitle"/>
      </w:pPr>
      <w:r w:rsidRPr="00990A94">
        <w:t>Corresponding Author</w:t>
      </w:r>
    </w:p>
    <w:p w14:paraId="3453D047" w14:textId="77777777" w:rsidR="009D211E" w:rsidRPr="00990A94" w:rsidRDefault="00DD6DBB" w:rsidP="009D211E">
      <w:pPr>
        <w:pStyle w:val="FACorrespondingAuthorFootnote"/>
      </w:pPr>
      <w:r w:rsidRPr="00990A94">
        <w:t>*</w:t>
      </w:r>
      <w:r w:rsidR="009D211E" w:rsidRPr="00990A94">
        <w:t xml:space="preserve">Associate Professor Chiara Neto. </w:t>
      </w:r>
    </w:p>
    <w:p w14:paraId="0E6A0B2A" w14:textId="77777777" w:rsidR="009D211E" w:rsidRPr="00990A94" w:rsidRDefault="009D211E" w:rsidP="009D211E">
      <w:pPr>
        <w:pStyle w:val="FACorrespondingAuthorFootnote"/>
      </w:pPr>
      <w:r w:rsidRPr="00990A94">
        <w:t xml:space="preserve">School of Chemistry, </w:t>
      </w:r>
      <w:proofErr w:type="gramStart"/>
      <w:r w:rsidRPr="00990A94">
        <w:t>The</w:t>
      </w:r>
      <w:proofErr w:type="gramEnd"/>
      <w:r w:rsidRPr="00990A94">
        <w:t xml:space="preserve"> University of Sydney, NSW 2006 Australia </w:t>
      </w:r>
    </w:p>
    <w:p w14:paraId="153AF5CB" w14:textId="77777777" w:rsidR="009D211E" w:rsidRPr="00990A94" w:rsidRDefault="009D211E" w:rsidP="009D211E">
      <w:pPr>
        <w:pStyle w:val="FACorrespondingAuthorFootnote"/>
      </w:pPr>
      <w:r w:rsidRPr="00990A94">
        <w:lastRenderedPageBreak/>
        <w:t>E-mail: chiara.neto@sydney.edu.au</w:t>
      </w:r>
    </w:p>
    <w:p w14:paraId="11F434AE" w14:textId="77777777" w:rsidR="00C10EE0" w:rsidRPr="00990A94" w:rsidRDefault="00C10EE0" w:rsidP="00DD6DBB">
      <w:pPr>
        <w:pStyle w:val="FAAuthorInfoSubtitle"/>
      </w:pPr>
      <w:r w:rsidRPr="00990A94">
        <w:t>Author Contributions</w:t>
      </w:r>
    </w:p>
    <w:p w14:paraId="6095B912" w14:textId="77777777" w:rsidR="00C10EE0" w:rsidRPr="00990A94" w:rsidRDefault="00C10EE0" w:rsidP="00DD6DBB">
      <w:pPr>
        <w:pStyle w:val="StyleFACorrespondingAuthorFootnote7pt"/>
        <w:spacing w:after="240" w:line="480" w:lineRule="auto"/>
        <w:rPr>
          <w:rFonts w:ascii="Times" w:hAnsi="Times"/>
          <w:kern w:val="0"/>
          <w:sz w:val="24"/>
        </w:rPr>
      </w:pPr>
      <w:r w:rsidRPr="00990A94">
        <w:rPr>
          <w:rFonts w:ascii="Times" w:hAnsi="Times"/>
          <w:kern w:val="0"/>
          <w:sz w:val="24"/>
        </w:rPr>
        <w:t>The manuscript was written throug</w:t>
      </w:r>
      <w:r w:rsidR="00DD6DBB" w:rsidRPr="00990A94">
        <w:rPr>
          <w:rFonts w:ascii="Times" w:hAnsi="Times"/>
          <w:kern w:val="0"/>
          <w:sz w:val="24"/>
        </w:rPr>
        <w:t xml:space="preserve">h contributions of all authors. </w:t>
      </w:r>
      <w:r w:rsidRPr="00990A94">
        <w:rPr>
          <w:rFonts w:ascii="Times" w:hAnsi="Times"/>
          <w:kern w:val="0"/>
          <w:sz w:val="24"/>
        </w:rPr>
        <w:t>All authors have given approval to the final version of the manuscript.</w:t>
      </w:r>
      <w:r w:rsidR="00DD6DBB" w:rsidRPr="00990A94">
        <w:rPr>
          <w:rFonts w:ascii="Times" w:hAnsi="Times"/>
          <w:kern w:val="0"/>
          <w:sz w:val="24"/>
        </w:rPr>
        <w:t xml:space="preserve"> </w:t>
      </w:r>
    </w:p>
    <w:p w14:paraId="6AE9DAC7" w14:textId="5FBB97D7" w:rsidR="00234823" w:rsidRPr="00990A94" w:rsidRDefault="00DD6DBB" w:rsidP="00234823">
      <w:pPr>
        <w:pStyle w:val="TDAcknowledgments"/>
        <w:spacing w:before="0" w:after="0"/>
        <w:ind w:firstLine="0"/>
        <w:jc w:val="left"/>
      </w:pPr>
      <w:r w:rsidRPr="00990A94">
        <w:t>A</w:t>
      </w:r>
      <w:r w:rsidR="00977762" w:rsidRPr="00990A94">
        <w:t>cknow</w:t>
      </w:r>
      <w:r w:rsidR="0048210C" w:rsidRPr="00990A94">
        <w:t>ledgements</w:t>
      </w:r>
    </w:p>
    <w:p w14:paraId="287AEC12" w14:textId="77777777" w:rsidR="00234823" w:rsidRPr="00990A94" w:rsidRDefault="00234823" w:rsidP="00234823">
      <w:pPr>
        <w:pStyle w:val="TDAcknowledgments"/>
        <w:spacing w:before="0" w:after="0"/>
        <w:ind w:firstLine="0"/>
        <w:jc w:val="left"/>
      </w:pPr>
      <w:r w:rsidRPr="00990A94">
        <w:t>The authors thank the Australian Research Council and The University of Sydney for funding.</w:t>
      </w:r>
    </w:p>
    <w:p w14:paraId="0EBF380C" w14:textId="77777777" w:rsidR="009246AD" w:rsidRPr="00990A94" w:rsidRDefault="00234823" w:rsidP="00234823">
      <w:pPr>
        <w:pStyle w:val="TDAcknowledgments"/>
        <w:spacing w:before="0" w:after="240"/>
        <w:ind w:firstLine="0"/>
        <w:jc w:val="left"/>
      </w:pPr>
      <w:r w:rsidRPr="00990A94">
        <w:t xml:space="preserve">Thanks to Dr Leonora Velleman for introducing us to Polyshrink and useful discussions in early stages of the project. Teflon AF was kindly donated by Graeme </w:t>
      </w:r>
      <w:proofErr w:type="spellStart"/>
      <w:r w:rsidRPr="00990A94">
        <w:t>Frankpitt</w:t>
      </w:r>
      <w:proofErr w:type="spellEnd"/>
      <w:r w:rsidRPr="00990A94">
        <w:t xml:space="preserve"> from DuPont, and Krishna Pillai, and the polyolefin by Get Packed Packing, Australia. SEM was performed at the Australian Centre for Microscopy &amp; Microanalysis. Nano-scratch measurements were kindly performed by Anton Paar, TriTec. </w:t>
      </w:r>
    </w:p>
    <w:p w14:paraId="58D5DF1A" w14:textId="5D79373C" w:rsidR="00DD6DBB" w:rsidRPr="00990A94" w:rsidRDefault="00DD6DBB" w:rsidP="00A73A35">
      <w:pPr>
        <w:pStyle w:val="TFReferencesSection"/>
        <w:rPr>
          <w:b/>
        </w:rPr>
      </w:pPr>
      <w:r w:rsidRPr="00990A94">
        <w:rPr>
          <w:b/>
        </w:rPr>
        <w:t>R</w:t>
      </w:r>
      <w:r w:rsidR="00977762" w:rsidRPr="00990A94">
        <w:rPr>
          <w:b/>
        </w:rPr>
        <w:t>eferences</w:t>
      </w:r>
    </w:p>
    <w:p w14:paraId="057D2101" w14:textId="77777777" w:rsidR="001D1026" w:rsidRDefault="00A73A35" w:rsidP="001D1026">
      <w:pPr>
        <w:pStyle w:val="TFReferencesSection"/>
        <w:spacing w:after="0" w:line="240" w:lineRule="auto"/>
        <w:ind w:firstLine="0"/>
        <w:jc w:val="left"/>
        <w:rPr>
          <w:rFonts w:cs="Times"/>
          <w:noProof/>
        </w:rPr>
      </w:pPr>
      <w:r w:rsidRPr="00990A94">
        <w:rPr>
          <w:rFonts w:cs="Times"/>
          <w:noProof/>
        </w:rPr>
        <w:fldChar w:fldCharType="begin"/>
      </w:r>
      <w:r w:rsidRPr="00990A94">
        <w:instrText xml:space="preserve"> ADDIN EN.REFLIST </w:instrText>
      </w:r>
      <w:r w:rsidRPr="00990A94">
        <w:rPr>
          <w:rFonts w:cs="Times"/>
          <w:noProof/>
        </w:rPr>
        <w:fldChar w:fldCharType="separate"/>
      </w:r>
      <w:r w:rsidR="001D1026">
        <w:rPr>
          <w:rFonts w:cs="Times"/>
          <w:noProof/>
        </w:rPr>
        <w:t>1.</w:t>
      </w:r>
      <w:r w:rsidR="001D1026">
        <w:rPr>
          <w:rFonts w:cs="Times"/>
          <w:noProof/>
        </w:rPr>
        <w:tab/>
        <w:t xml:space="preserve">Quéré, D., Wetting and Roughness. </w:t>
      </w:r>
      <w:r w:rsidR="001D1026" w:rsidRPr="001D1026">
        <w:rPr>
          <w:rFonts w:cs="Times"/>
          <w:i/>
          <w:noProof/>
        </w:rPr>
        <w:t xml:space="preserve">Ann. Rev. Mater. Res. </w:t>
      </w:r>
      <w:r w:rsidR="001D1026" w:rsidRPr="001D1026">
        <w:rPr>
          <w:rFonts w:cs="Times"/>
          <w:b/>
          <w:noProof/>
        </w:rPr>
        <w:t>2008,</w:t>
      </w:r>
      <w:r w:rsidR="001D1026">
        <w:rPr>
          <w:rFonts w:cs="Times"/>
          <w:noProof/>
        </w:rPr>
        <w:t xml:space="preserve"> </w:t>
      </w:r>
      <w:r w:rsidR="001D1026" w:rsidRPr="001D1026">
        <w:rPr>
          <w:rFonts w:cs="Times"/>
          <w:i/>
          <w:noProof/>
        </w:rPr>
        <w:t>38</w:t>
      </w:r>
      <w:r w:rsidR="001D1026">
        <w:rPr>
          <w:rFonts w:cs="Times"/>
          <w:noProof/>
        </w:rPr>
        <w:t>, 71-99.</w:t>
      </w:r>
    </w:p>
    <w:p w14:paraId="2702E3C5" w14:textId="77777777" w:rsidR="001D1026" w:rsidRDefault="001D1026" w:rsidP="001D1026">
      <w:pPr>
        <w:pStyle w:val="TFReferencesSection"/>
        <w:spacing w:after="0" w:line="240" w:lineRule="auto"/>
        <w:ind w:firstLine="0"/>
        <w:jc w:val="left"/>
        <w:rPr>
          <w:rFonts w:cs="Times"/>
          <w:noProof/>
        </w:rPr>
      </w:pPr>
      <w:r>
        <w:rPr>
          <w:rFonts w:cs="Times"/>
          <w:noProof/>
        </w:rPr>
        <w:t>2.</w:t>
      </w:r>
      <w:r>
        <w:rPr>
          <w:rFonts w:cs="Times"/>
          <w:noProof/>
        </w:rPr>
        <w:tab/>
        <w:t xml:space="preserve">Neinhuis, C.; Barthlott, W., Characterization and Distribution of Water-Repellent, Self-Cleaning Plant Surfaces. </w:t>
      </w:r>
      <w:r w:rsidRPr="001D1026">
        <w:rPr>
          <w:rFonts w:cs="Times"/>
          <w:i/>
          <w:noProof/>
        </w:rPr>
        <w:t xml:space="preserve">Ann. Bot. </w:t>
      </w:r>
      <w:r w:rsidRPr="001D1026">
        <w:rPr>
          <w:rFonts w:cs="Times"/>
          <w:b/>
          <w:noProof/>
        </w:rPr>
        <w:t>1997,</w:t>
      </w:r>
      <w:r>
        <w:rPr>
          <w:rFonts w:cs="Times"/>
          <w:noProof/>
        </w:rPr>
        <w:t xml:space="preserve"> </w:t>
      </w:r>
      <w:r w:rsidRPr="001D1026">
        <w:rPr>
          <w:rFonts w:cs="Times"/>
          <w:i/>
          <w:noProof/>
        </w:rPr>
        <w:t>79</w:t>
      </w:r>
      <w:r>
        <w:rPr>
          <w:rFonts w:cs="Times"/>
          <w:noProof/>
        </w:rPr>
        <w:t>, 667-677.</w:t>
      </w:r>
    </w:p>
    <w:p w14:paraId="646549AA" w14:textId="77777777" w:rsidR="001D1026" w:rsidRDefault="001D1026" w:rsidP="001D1026">
      <w:pPr>
        <w:pStyle w:val="TFReferencesSection"/>
        <w:spacing w:after="0" w:line="240" w:lineRule="auto"/>
        <w:ind w:firstLine="0"/>
        <w:jc w:val="left"/>
        <w:rPr>
          <w:rFonts w:cs="Times"/>
          <w:noProof/>
        </w:rPr>
      </w:pPr>
      <w:r>
        <w:rPr>
          <w:rFonts w:cs="Times"/>
          <w:noProof/>
        </w:rPr>
        <w:t>3.</w:t>
      </w:r>
      <w:r>
        <w:rPr>
          <w:rFonts w:cs="Times"/>
          <w:noProof/>
        </w:rPr>
        <w:tab/>
        <w:t xml:space="preserve">Quéré, D., Non-Sticking Drops. </w:t>
      </w:r>
      <w:r w:rsidRPr="001D1026">
        <w:rPr>
          <w:rFonts w:cs="Times"/>
          <w:i/>
          <w:noProof/>
        </w:rPr>
        <w:t xml:space="preserve">Rep. Progr. Phys. </w:t>
      </w:r>
      <w:r w:rsidRPr="001D1026">
        <w:rPr>
          <w:rFonts w:cs="Times"/>
          <w:b/>
          <w:noProof/>
        </w:rPr>
        <w:t>2005,</w:t>
      </w:r>
      <w:r>
        <w:rPr>
          <w:rFonts w:cs="Times"/>
          <w:noProof/>
        </w:rPr>
        <w:t xml:space="preserve"> </w:t>
      </w:r>
      <w:r w:rsidRPr="001D1026">
        <w:rPr>
          <w:rFonts w:cs="Times"/>
          <w:i/>
          <w:noProof/>
        </w:rPr>
        <w:t>68</w:t>
      </w:r>
      <w:r>
        <w:rPr>
          <w:rFonts w:cs="Times"/>
          <w:noProof/>
        </w:rPr>
        <w:t>, 2495-2532.</w:t>
      </w:r>
    </w:p>
    <w:p w14:paraId="39BBF808" w14:textId="77777777" w:rsidR="001D1026" w:rsidRDefault="001D1026" w:rsidP="001D1026">
      <w:pPr>
        <w:pStyle w:val="TFReferencesSection"/>
        <w:spacing w:after="0" w:line="240" w:lineRule="auto"/>
        <w:ind w:firstLine="0"/>
        <w:jc w:val="left"/>
        <w:rPr>
          <w:rFonts w:cs="Times"/>
          <w:noProof/>
        </w:rPr>
      </w:pPr>
      <w:r>
        <w:rPr>
          <w:rFonts w:cs="Times"/>
          <w:noProof/>
        </w:rPr>
        <w:t>4.</w:t>
      </w:r>
      <w:r>
        <w:rPr>
          <w:rFonts w:cs="Times"/>
          <w:noProof/>
        </w:rPr>
        <w:tab/>
        <w:t xml:space="preserve">Tuteja, A.; Choi, W.; Ma, M.; Mabry, J. M.; Mazzella, S. A.; Rutledge, G. C.; McKinley, G. H.; Cohen, R. E., Designing Superoleophobic Surfaces. </w:t>
      </w:r>
      <w:r w:rsidRPr="001D1026">
        <w:rPr>
          <w:rFonts w:cs="Times"/>
          <w:i/>
          <w:noProof/>
        </w:rPr>
        <w:t xml:space="preserve">Science </w:t>
      </w:r>
      <w:r w:rsidRPr="001D1026">
        <w:rPr>
          <w:rFonts w:cs="Times"/>
          <w:b/>
          <w:noProof/>
        </w:rPr>
        <w:t>2007,</w:t>
      </w:r>
      <w:r>
        <w:rPr>
          <w:rFonts w:cs="Times"/>
          <w:noProof/>
        </w:rPr>
        <w:t xml:space="preserve"> </w:t>
      </w:r>
      <w:r w:rsidRPr="001D1026">
        <w:rPr>
          <w:rFonts w:cs="Times"/>
          <w:i/>
          <w:noProof/>
        </w:rPr>
        <w:t>318</w:t>
      </w:r>
      <w:r>
        <w:rPr>
          <w:rFonts w:cs="Times"/>
          <w:noProof/>
        </w:rPr>
        <w:t>, 1618-1622.</w:t>
      </w:r>
    </w:p>
    <w:p w14:paraId="177CA666" w14:textId="77777777" w:rsidR="001D1026" w:rsidRDefault="001D1026" w:rsidP="001D1026">
      <w:pPr>
        <w:pStyle w:val="TFReferencesSection"/>
        <w:spacing w:after="0" w:line="240" w:lineRule="auto"/>
        <w:ind w:firstLine="0"/>
        <w:jc w:val="left"/>
        <w:rPr>
          <w:rFonts w:cs="Times"/>
          <w:noProof/>
        </w:rPr>
      </w:pPr>
      <w:r>
        <w:rPr>
          <w:rFonts w:cs="Times"/>
          <w:noProof/>
        </w:rPr>
        <w:t>5.</w:t>
      </w:r>
      <w:r>
        <w:rPr>
          <w:rFonts w:cs="Times"/>
          <w:noProof/>
        </w:rPr>
        <w:tab/>
        <w:t xml:space="preserve">Blossey, R., Self-Cleaning Surfaces - Virtual Realities. </w:t>
      </w:r>
      <w:r w:rsidRPr="001D1026">
        <w:rPr>
          <w:rFonts w:cs="Times"/>
          <w:i/>
          <w:noProof/>
        </w:rPr>
        <w:t xml:space="preserve">Nat. Mater. </w:t>
      </w:r>
      <w:r w:rsidRPr="001D1026">
        <w:rPr>
          <w:rFonts w:cs="Times"/>
          <w:b/>
          <w:noProof/>
        </w:rPr>
        <w:t>2003,</w:t>
      </w:r>
      <w:r>
        <w:rPr>
          <w:rFonts w:cs="Times"/>
          <w:noProof/>
        </w:rPr>
        <w:t xml:space="preserve"> </w:t>
      </w:r>
      <w:r w:rsidRPr="001D1026">
        <w:rPr>
          <w:rFonts w:cs="Times"/>
          <w:i/>
          <w:noProof/>
        </w:rPr>
        <w:t>2</w:t>
      </w:r>
      <w:r>
        <w:rPr>
          <w:rFonts w:cs="Times"/>
          <w:noProof/>
        </w:rPr>
        <w:t>, 301-306.</w:t>
      </w:r>
    </w:p>
    <w:p w14:paraId="6C53FE42" w14:textId="77777777" w:rsidR="001D1026" w:rsidRDefault="001D1026" w:rsidP="001D1026">
      <w:pPr>
        <w:pStyle w:val="TFReferencesSection"/>
        <w:spacing w:after="0" w:line="240" w:lineRule="auto"/>
        <w:ind w:firstLine="0"/>
        <w:jc w:val="left"/>
        <w:rPr>
          <w:rFonts w:cs="Times"/>
          <w:noProof/>
        </w:rPr>
      </w:pPr>
      <w:r>
        <w:rPr>
          <w:rFonts w:cs="Times"/>
          <w:noProof/>
        </w:rPr>
        <w:t>6.</w:t>
      </w:r>
      <w:r>
        <w:rPr>
          <w:rFonts w:cs="Times"/>
          <w:noProof/>
        </w:rPr>
        <w:tab/>
        <w:t xml:space="preserve">Marmur, A., The Lotus Effect:  Superhydrophobicity and Metastability. </w:t>
      </w:r>
      <w:r w:rsidRPr="001D1026">
        <w:rPr>
          <w:rFonts w:cs="Times"/>
          <w:i/>
          <w:noProof/>
        </w:rPr>
        <w:t xml:space="preserve">Langmuir </w:t>
      </w:r>
      <w:r w:rsidRPr="001D1026">
        <w:rPr>
          <w:rFonts w:cs="Times"/>
          <w:b/>
          <w:noProof/>
        </w:rPr>
        <w:t>2004,</w:t>
      </w:r>
      <w:r>
        <w:rPr>
          <w:rFonts w:cs="Times"/>
          <w:noProof/>
        </w:rPr>
        <w:t xml:space="preserve"> </w:t>
      </w:r>
      <w:r w:rsidRPr="001D1026">
        <w:rPr>
          <w:rFonts w:cs="Times"/>
          <w:i/>
          <w:noProof/>
        </w:rPr>
        <w:t>20</w:t>
      </w:r>
      <w:r>
        <w:rPr>
          <w:rFonts w:cs="Times"/>
          <w:noProof/>
        </w:rPr>
        <w:t>, 3517-3519.</w:t>
      </w:r>
    </w:p>
    <w:p w14:paraId="5F7A249B" w14:textId="77777777" w:rsidR="001D1026" w:rsidRDefault="001D1026" w:rsidP="001D1026">
      <w:pPr>
        <w:pStyle w:val="TFReferencesSection"/>
        <w:spacing w:after="0" w:line="240" w:lineRule="auto"/>
        <w:ind w:firstLine="0"/>
        <w:jc w:val="left"/>
        <w:rPr>
          <w:rFonts w:cs="Times"/>
          <w:noProof/>
        </w:rPr>
      </w:pPr>
      <w:r>
        <w:rPr>
          <w:rFonts w:cs="Times"/>
          <w:noProof/>
        </w:rPr>
        <w:t>7.</w:t>
      </w:r>
      <w:r>
        <w:rPr>
          <w:rFonts w:cs="Times"/>
          <w:noProof/>
        </w:rPr>
        <w:tab/>
        <w:t xml:space="preserve">Gao, L.; McCarthy, T. J., The “Lotus Effect” Explained:  Two Reasons Why Two Length Scales of Topography Are Important. </w:t>
      </w:r>
      <w:r w:rsidRPr="001D1026">
        <w:rPr>
          <w:rFonts w:cs="Times"/>
          <w:i/>
          <w:noProof/>
        </w:rPr>
        <w:t xml:space="preserve">Langmuir </w:t>
      </w:r>
      <w:r w:rsidRPr="001D1026">
        <w:rPr>
          <w:rFonts w:cs="Times"/>
          <w:b/>
          <w:noProof/>
        </w:rPr>
        <w:t>2006,</w:t>
      </w:r>
      <w:r>
        <w:rPr>
          <w:rFonts w:cs="Times"/>
          <w:noProof/>
        </w:rPr>
        <w:t xml:space="preserve"> </w:t>
      </w:r>
      <w:r w:rsidRPr="001D1026">
        <w:rPr>
          <w:rFonts w:cs="Times"/>
          <w:i/>
          <w:noProof/>
        </w:rPr>
        <w:t>22</w:t>
      </w:r>
      <w:r>
        <w:rPr>
          <w:rFonts w:cs="Times"/>
          <w:noProof/>
        </w:rPr>
        <w:t>, 2966-2967.</w:t>
      </w:r>
    </w:p>
    <w:p w14:paraId="515DEE73" w14:textId="77777777" w:rsidR="001D1026" w:rsidRDefault="001D1026" w:rsidP="001D1026">
      <w:pPr>
        <w:pStyle w:val="TFReferencesSection"/>
        <w:spacing w:after="0" w:line="240" w:lineRule="auto"/>
        <w:ind w:firstLine="0"/>
        <w:jc w:val="left"/>
        <w:rPr>
          <w:rFonts w:cs="Times"/>
          <w:noProof/>
        </w:rPr>
      </w:pPr>
      <w:r>
        <w:rPr>
          <w:rFonts w:cs="Times"/>
          <w:noProof/>
        </w:rPr>
        <w:t>8.</w:t>
      </w:r>
      <w:r>
        <w:rPr>
          <w:rFonts w:cs="Times"/>
          <w:noProof/>
        </w:rPr>
        <w:tab/>
        <w:t xml:space="preserve">Cassie, A. B. D.; Baxter, S., Wettability of Porous Surfaces. </w:t>
      </w:r>
      <w:r w:rsidRPr="001D1026">
        <w:rPr>
          <w:rFonts w:cs="Times"/>
          <w:i/>
          <w:noProof/>
        </w:rPr>
        <w:t xml:space="preserve">Trans. Faraday Soc. </w:t>
      </w:r>
      <w:r w:rsidRPr="001D1026">
        <w:rPr>
          <w:rFonts w:cs="Times"/>
          <w:b/>
          <w:noProof/>
        </w:rPr>
        <w:t>1944,</w:t>
      </w:r>
      <w:r>
        <w:rPr>
          <w:rFonts w:cs="Times"/>
          <w:noProof/>
        </w:rPr>
        <w:t xml:space="preserve"> </w:t>
      </w:r>
      <w:r w:rsidRPr="001D1026">
        <w:rPr>
          <w:rFonts w:cs="Times"/>
          <w:i/>
          <w:noProof/>
        </w:rPr>
        <w:t>40</w:t>
      </w:r>
      <w:r>
        <w:rPr>
          <w:rFonts w:cs="Times"/>
          <w:noProof/>
        </w:rPr>
        <w:t>, 0546-0550.</w:t>
      </w:r>
    </w:p>
    <w:p w14:paraId="58FA7020" w14:textId="77777777" w:rsidR="001D1026" w:rsidRDefault="001D1026" w:rsidP="001D1026">
      <w:pPr>
        <w:pStyle w:val="TFReferencesSection"/>
        <w:spacing w:after="0" w:line="240" w:lineRule="auto"/>
        <w:ind w:firstLine="0"/>
        <w:jc w:val="left"/>
        <w:rPr>
          <w:rFonts w:cs="Times"/>
          <w:noProof/>
        </w:rPr>
      </w:pPr>
      <w:r>
        <w:rPr>
          <w:rFonts w:cs="Times"/>
          <w:noProof/>
        </w:rPr>
        <w:t>9.</w:t>
      </w:r>
      <w:r>
        <w:rPr>
          <w:rFonts w:cs="Times"/>
          <w:noProof/>
        </w:rPr>
        <w:tab/>
        <w:t xml:space="preserve">Lee, T.; Charrault, E.; Neto, C., Interfacial Slip on Rough, Patterned and Soft Surfaces: A Review of Experiments and Simulations. </w:t>
      </w:r>
      <w:r w:rsidRPr="001D1026">
        <w:rPr>
          <w:rFonts w:cs="Times"/>
          <w:i/>
          <w:noProof/>
        </w:rPr>
        <w:t xml:space="preserve">Adv. Colloid Interface Sci. </w:t>
      </w:r>
      <w:r w:rsidRPr="001D1026">
        <w:rPr>
          <w:rFonts w:cs="Times"/>
          <w:b/>
          <w:noProof/>
        </w:rPr>
        <w:t>2014,</w:t>
      </w:r>
      <w:r>
        <w:rPr>
          <w:rFonts w:cs="Times"/>
          <w:noProof/>
        </w:rPr>
        <w:t xml:space="preserve"> </w:t>
      </w:r>
      <w:r w:rsidRPr="001D1026">
        <w:rPr>
          <w:rFonts w:cs="Times"/>
          <w:i/>
          <w:noProof/>
        </w:rPr>
        <w:t>210</w:t>
      </w:r>
      <w:r>
        <w:rPr>
          <w:rFonts w:cs="Times"/>
          <w:noProof/>
        </w:rPr>
        <w:t>, 21-38.</w:t>
      </w:r>
    </w:p>
    <w:p w14:paraId="605A67C5" w14:textId="77777777" w:rsidR="001D1026" w:rsidRDefault="001D1026" w:rsidP="001D1026">
      <w:pPr>
        <w:pStyle w:val="TFReferencesSection"/>
        <w:spacing w:after="0" w:line="240" w:lineRule="auto"/>
        <w:ind w:firstLine="0"/>
        <w:jc w:val="left"/>
        <w:rPr>
          <w:rFonts w:cs="Times"/>
          <w:noProof/>
        </w:rPr>
      </w:pPr>
      <w:r>
        <w:rPr>
          <w:rFonts w:cs="Times"/>
          <w:noProof/>
        </w:rPr>
        <w:t>10.</w:t>
      </w:r>
      <w:r>
        <w:rPr>
          <w:rFonts w:cs="Times"/>
          <w:noProof/>
        </w:rPr>
        <w:tab/>
        <w:t xml:space="preserve">Lafuma, A.; Quéré, D., Superhydrophobic States. </w:t>
      </w:r>
      <w:r w:rsidRPr="001D1026">
        <w:rPr>
          <w:rFonts w:cs="Times"/>
          <w:i/>
          <w:noProof/>
        </w:rPr>
        <w:t xml:space="preserve">Nat. Mater. </w:t>
      </w:r>
      <w:r w:rsidRPr="001D1026">
        <w:rPr>
          <w:rFonts w:cs="Times"/>
          <w:b/>
          <w:noProof/>
        </w:rPr>
        <w:t>2003,</w:t>
      </w:r>
      <w:r>
        <w:rPr>
          <w:rFonts w:cs="Times"/>
          <w:noProof/>
        </w:rPr>
        <w:t xml:space="preserve"> </w:t>
      </w:r>
      <w:r w:rsidRPr="001D1026">
        <w:rPr>
          <w:rFonts w:cs="Times"/>
          <w:i/>
          <w:noProof/>
        </w:rPr>
        <w:t>2</w:t>
      </w:r>
      <w:r>
        <w:rPr>
          <w:rFonts w:cs="Times"/>
          <w:noProof/>
        </w:rPr>
        <w:t>, 457-460.</w:t>
      </w:r>
    </w:p>
    <w:p w14:paraId="06B12F22" w14:textId="77777777" w:rsidR="001D1026" w:rsidRDefault="001D1026" w:rsidP="001D1026">
      <w:pPr>
        <w:pStyle w:val="TFReferencesSection"/>
        <w:spacing w:after="0" w:line="240" w:lineRule="auto"/>
        <w:ind w:firstLine="0"/>
        <w:jc w:val="left"/>
        <w:rPr>
          <w:rFonts w:cs="Times"/>
          <w:noProof/>
        </w:rPr>
      </w:pPr>
      <w:r>
        <w:rPr>
          <w:rFonts w:cs="Times"/>
          <w:noProof/>
        </w:rPr>
        <w:t>11.</w:t>
      </w:r>
      <w:r>
        <w:rPr>
          <w:rFonts w:cs="Times"/>
          <w:noProof/>
        </w:rPr>
        <w:tab/>
        <w:t xml:space="preserve">Callies, M.; Quéré, D., On Water Repellency. </w:t>
      </w:r>
      <w:r w:rsidRPr="001D1026">
        <w:rPr>
          <w:rFonts w:cs="Times"/>
          <w:i/>
          <w:noProof/>
        </w:rPr>
        <w:t xml:space="preserve">Soft Matter </w:t>
      </w:r>
      <w:r w:rsidRPr="001D1026">
        <w:rPr>
          <w:rFonts w:cs="Times"/>
          <w:b/>
          <w:noProof/>
        </w:rPr>
        <w:t>2005,</w:t>
      </w:r>
      <w:r>
        <w:rPr>
          <w:rFonts w:cs="Times"/>
          <w:noProof/>
        </w:rPr>
        <w:t xml:space="preserve"> </w:t>
      </w:r>
      <w:r w:rsidRPr="001D1026">
        <w:rPr>
          <w:rFonts w:cs="Times"/>
          <w:i/>
          <w:noProof/>
        </w:rPr>
        <w:t>1</w:t>
      </w:r>
      <w:r>
        <w:rPr>
          <w:rFonts w:cs="Times"/>
          <w:noProof/>
        </w:rPr>
        <w:t>, 55-61.</w:t>
      </w:r>
    </w:p>
    <w:p w14:paraId="01FFD106" w14:textId="77777777" w:rsidR="001D1026" w:rsidRDefault="001D1026" w:rsidP="001D1026">
      <w:pPr>
        <w:pStyle w:val="TFReferencesSection"/>
        <w:spacing w:after="0" w:line="240" w:lineRule="auto"/>
        <w:ind w:firstLine="0"/>
        <w:jc w:val="left"/>
        <w:rPr>
          <w:rFonts w:cs="Times"/>
          <w:noProof/>
        </w:rPr>
      </w:pPr>
      <w:r>
        <w:rPr>
          <w:rFonts w:cs="Times"/>
          <w:noProof/>
        </w:rPr>
        <w:t>12.</w:t>
      </w:r>
      <w:r>
        <w:rPr>
          <w:rFonts w:cs="Times"/>
          <w:noProof/>
        </w:rPr>
        <w:tab/>
        <w:t xml:space="preserve">Poetes, R.; Holtzmann, K.; Franze, K.; Steiner, U., Metastable Underwater Superhydrophobicity. </w:t>
      </w:r>
      <w:r w:rsidRPr="001D1026">
        <w:rPr>
          <w:rFonts w:cs="Times"/>
          <w:i/>
          <w:noProof/>
        </w:rPr>
        <w:t xml:space="preserve">Phys. Rev. Lett. </w:t>
      </w:r>
      <w:r w:rsidRPr="001D1026">
        <w:rPr>
          <w:rFonts w:cs="Times"/>
          <w:b/>
          <w:noProof/>
        </w:rPr>
        <w:t>2010,</w:t>
      </w:r>
      <w:r>
        <w:rPr>
          <w:rFonts w:cs="Times"/>
          <w:noProof/>
        </w:rPr>
        <w:t xml:space="preserve"> </w:t>
      </w:r>
      <w:r w:rsidRPr="001D1026">
        <w:rPr>
          <w:rFonts w:cs="Times"/>
          <w:i/>
          <w:noProof/>
        </w:rPr>
        <w:t>105</w:t>
      </w:r>
      <w:r>
        <w:rPr>
          <w:rFonts w:cs="Times"/>
          <w:noProof/>
        </w:rPr>
        <w:t>, 166104.</w:t>
      </w:r>
    </w:p>
    <w:p w14:paraId="6F3B9B42" w14:textId="77777777" w:rsidR="001D1026" w:rsidRDefault="001D1026" w:rsidP="001D1026">
      <w:pPr>
        <w:pStyle w:val="TFReferencesSection"/>
        <w:spacing w:after="0" w:line="240" w:lineRule="auto"/>
        <w:ind w:firstLine="0"/>
        <w:jc w:val="left"/>
        <w:rPr>
          <w:rFonts w:cs="Times"/>
          <w:noProof/>
        </w:rPr>
      </w:pPr>
      <w:r>
        <w:rPr>
          <w:rFonts w:cs="Times"/>
          <w:noProof/>
        </w:rPr>
        <w:lastRenderedPageBreak/>
        <w:t>13.</w:t>
      </w:r>
      <w:r>
        <w:rPr>
          <w:rFonts w:cs="Times"/>
          <w:noProof/>
        </w:rPr>
        <w:tab/>
        <w:t xml:space="preserve">Deng, X.; Mammen, L.; Butt, H. J.; Vollmer, D., Candle Soot as a Template for a Transparent Robust Superamphiphobic Coating. </w:t>
      </w:r>
      <w:r w:rsidRPr="001D1026">
        <w:rPr>
          <w:rFonts w:cs="Times"/>
          <w:i/>
          <w:noProof/>
        </w:rPr>
        <w:t xml:space="preserve">Science </w:t>
      </w:r>
      <w:r w:rsidRPr="001D1026">
        <w:rPr>
          <w:rFonts w:cs="Times"/>
          <w:b/>
          <w:noProof/>
        </w:rPr>
        <w:t>2012,</w:t>
      </w:r>
      <w:r>
        <w:rPr>
          <w:rFonts w:cs="Times"/>
          <w:noProof/>
        </w:rPr>
        <w:t xml:space="preserve"> </w:t>
      </w:r>
      <w:r w:rsidRPr="001D1026">
        <w:rPr>
          <w:rFonts w:cs="Times"/>
          <w:i/>
          <w:noProof/>
        </w:rPr>
        <w:t>335</w:t>
      </w:r>
      <w:r>
        <w:rPr>
          <w:rFonts w:cs="Times"/>
          <w:noProof/>
        </w:rPr>
        <w:t>, 67-70.</w:t>
      </w:r>
    </w:p>
    <w:p w14:paraId="5596E362" w14:textId="77777777" w:rsidR="001D1026" w:rsidRDefault="001D1026" w:rsidP="001D1026">
      <w:pPr>
        <w:pStyle w:val="TFReferencesSection"/>
        <w:spacing w:after="0" w:line="240" w:lineRule="auto"/>
        <w:ind w:firstLine="0"/>
        <w:jc w:val="left"/>
        <w:rPr>
          <w:rFonts w:cs="Times"/>
          <w:noProof/>
        </w:rPr>
      </w:pPr>
      <w:r>
        <w:rPr>
          <w:rFonts w:cs="Times"/>
          <w:noProof/>
        </w:rPr>
        <w:t>14.</w:t>
      </w:r>
      <w:r>
        <w:rPr>
          <w:rFonts w:cs="Times"/>
          <w:noProof/>
        </w:rPr>
        <w:tab/>
        <w:t xml:space="preserve">Zhou, H.; Wang, H.; Niu, H.; Gestos, A.; Lin, T., Robust, Self-Healing Superamphiphobic Fabrics Prepared by Two-Step Coating of Fluoro-Containing Polymer, Fluoroalkyl Silane, and Modified Silica Nanoparticles. </w:t>
      </w:r>
      <w:r w:rsidRPr="001D1026">
        <w:rPr>
          <w:rFonts w:cs="Times"/>
          <w:i/>
          <w:noProof/>
        </w:rPr>
        <w:t xml:space="preserve">Adv. Funct. Mater. </w:t>
      </w:r>
      <w:r w:rsidRPr="001D1026">
        <w:rPr>
          <w:rFonts w:cs="Times"/>
          <w:b/>
          <w:noProof/>
        </w:rPr>
        <w:t>2013,</w:t>
      </w:r>
      <w:r>
        <w:rPr>
          <w:rFonts w:cs="Times"/>
          <w:noProof/>
        </w:rPr>
        <w:t xml:space="preserve"> </w:t>
      </w:r>
      <w:r w:rsidRPr="001D1026">
        <w:rPr>
          <w:rFonts w:cs="Times"/>
          <w:i/>
          <w:noProof/>
        </w:rPr>
        <w:t>23</w:t>
      </w:r>
      <w:r>
        <w:rPr>
          <w:rFonts w:cs="Times"/>
          <w:noProof/>
        </w:rPr>
        <w:t>, 1664-1670.</w:t>
      </w:r>
    </w:p>
    <w:p w14:paraId="003EC3D5" w14:textId="77777777" w:rsidR="001D1026" w:rsidRDefault="001D1026" w:rsidP="001D1026">
      <w:pPr>
        <w:pStyle w:val="TFReferencesSection"/>
        <w:spacing w:after="0" w:line="240" w:lineRule="auto"/>
        <w:ind w:firstLine="0"/>
        <w:jc w:val="left"/>
        <w:rPr>
          <w:rFonts w:cs="Times"/>
          <w:noProof/>
        </w:rPr>
      </w:pPr>
      <w:r>
        <w:rPr>
          <w:rFonts w:cs="Times"/>
          <w:noProof/>
        </w:rPr>
        <w:t>15.</w:t>
      </w:r>
      <w:r>
        <w:rPr>
          <w:rFonts w:cs="Times"/>
          <w:noProof/>
        </w:rPr>
        <w:tab/>
        <w:t xml:space="preserve">Li, Y.; Chen, S. S.; Wu, M. C.; Sun, J. Q., All Spraying Processes for the Fabrication of Robust, Self-Healing, Superhydrophobic Coatings. </w:t>
      </w:r>
      <w:r w:rsidRPr="001D1026">
        <w:rPr>
          <w:rFonts w:cs="Times"/>
          <w:i/>
          <w:noProof/>
        </w:rPr>
        <w:t xml:space="preserve">Adv. Mater. </w:t>
      </w:r>
      <w:r w:rsidRPr="001D1026">
        <w:rPr>
          <w:rFonts w:cs="Times"/>
          <w:b/>
          <w:noProof/>
        </w:rPr>
        <w:t>2014,</w:t>
      </w:r>
      <w:r>
        <w:rPr>
          <w:rFonts w:cs="Times"/>
          <w:noProof/>
        </w:rPr>
        <w:t xml:space="preserve"> </w:t>
      </w:r>
      <w:r w:rsidRPr="001D1026">
        <w:rPr>
          <w:rFonts w:cs="Times"/>
          <w:i/>
          <w:noProof/>
        </w:rPr>
        <w:t>26</w:t>
      </w:r>
      <w:r>
        <w:rPr>
          <w:rFonts w:cs="Times"/>
          <w:noProof/>
        </w:rPr>
        <w:t xml:space="preserve">, 3344–3348 </w:t>
      </w:r>
    </w:p>
    <w:p w14:paraId="0B0BFF79" w14:textId="77777777" w:rsidR="001D1026" w:rsidRDefault="001D1026" w:rsidP="001D1026">
      <w:pPr>
        <w:pStyle w:val="TFReferencesSection"/>
        <w:spacing w:after="0" w:line="240" w:lineRule="auto"/>
        <w:ind w:firstLine="0"/>
        <w:jc w:val="left"/>
        <w:rPr>
          <w:rFonts w:cs="Times"/>
          <w:noProof/>
        </w:rPr>
      </w:pPr>
      <w:r>
        <w:rPr>
          <w:rFonts w:cs="Times"/>
          <w:noProof/>
        </w:rPr>
        <w:t>16.</w:t>
      </w:r>
      <w:r>
        <w:rPr>
          <w:rFonts w:cs="Times"/>
          <w:noProof/>
        </w:rPr>
        <w:tab/>
        <w:t xml:space="preserve">Shillingford, C.; MacCallum, N.; Wong, T. S.; Kim, P.; Aizenberg, J., Fabrics Coated with Lubricated Nanostructures Display Robust Omniphobicity. </w:t>
      </w:r>
      <w:r w:rsidRPr="001D1026">
        <w:rPr>
          <w:rFonts w:cs="Times"/>
          <w:i/>
          <w:noProof/>
        </w:rPr>
        <w:t xml:space="preserve">Nanotechnology </w:t>
      </w:r>
      <w:r w:rsidRPr="001D1026">
        <w:rPr>
          <w:rFonts w:cs="Times"/>
          <w:b/>
          <w:noProof/>
        </w:rPr>
        <w:t>2014,</w:t>
      </w:r>
      <w:r>
        <w:rPr>
          <w:rFonts w:cs="Times"/>
          <w:noProof/>
        </w:rPr>
        <w:t xml:space="preserve"> </w:t>
      </w:r>
      <w:r w:rsidRPr="001D1026">
        <w:rPr>
          <w:rFonts w:cs="Times"/>
          <w:i/>
          <w:noProof/>
        </w:rPr>
        <w:t>25</w:t>
      </w:r>
      <w:r>
        <w:rPr>
          <w:rFonts w:cs="Times"/>
          <w:noProof/>
        </w:rPr>
        <w:t>, 12.</w:t>
      </w:r>
    </w:p>
    <w:p w14:paraId="613B4D44" w14:textId="77777777" w:rsidR="001D1026" w:rsidRDefault="001D1026" w:rsidP="001D1026">
      <w:pPr>
        <w:pStyle w:val="TFReferencesSection"/>
        <w:spacing w:after="0" w:line="240" w:lineRule="auto"/>
        <w:ind w:firstLine="0"/>
        <w:jc w:val="left"/>
        <w:rPr>
          <w:rFonts w:cs="Times"/>
          <w:noProof/>
        </w:rPr>
      </w:pPr>
      <w:r>
        <w:rPr>
          <w:rFonts w:cs="Times"/>
          <w:noProof/>
        </w:rPr>
        <w:t>17.</w:t>
      </w:r>
      <w:r>
        <w:rPr>
          <w:rFonts w:cs="Times"/>
          <w:noProof/>
        </w:rPr>
        <w:tab/>
        <w:t xml:space="preserve">Huovinen, E.; Takkunen, L.; Korpela, T.; Suvanto, M.; Pakkanen, T. T.; Pakkanen, T. A., Mechanically Robust Superhydrophobic Polymer Surfaces Based on Protective Micropillars. </w:t>
      </w:r>
      <w:r w:rsidRPr="001D1026">
        <w:rPr>
          <w:rFonts w:cs="Times"/>
          <w:i/>
          <w:noProof/>
        </w:rPr>
        <w:t xml:space="preserve">Langmuir </w:t>
      </w:r>
      <w:r w:rsidRPr="001D1026">
        <w:rPr>
          <w:rFonts w:cs="Times"/>
          <w:b/>
          <w:noProof/>
        </w:rPr>
        <w:t>2014,</w:t>
      </w:r>
      <w:r>
        <w:rPr>
          <w:rFonts w:cs="Times"/>
          <w:noProof/>
        </w:rPr>
        <w:t xml:space="preserve"> </w:t>
      </w:r>
      <w:r w:rsidRPr="001D1026">
        <w:rPr>
          <w:rFonts w:cs="Times"/>
          <w:i/>
          <w:noProof/>
        </w:rPr>
        <w:t>30</w:t>
      </w:r>
      <w:r>
        <w:rPr>
          <w:rFonts w:cs="Times"/>
          <w:noProof/>
        </w:rPr>
        <w:t>, 1435-1443.</w:t>
      </w:r>
    </w:p>
    <w:p w14:paraId="65629DDC" w14:textId="77777777" w:rsidR="001D1026" w:rsidRDefault="001D1026" w:rsidP="001D1026">
      <w:pPr>
        <w:pStyle w:val="TFReferencesSection"/>
        <w:spacing w:after="0" w:line="240" w:lineRule="auto"/>
        <w:ind w:firstLine="0"/>
        <w:jc w:val="left"/>
        <w:rPr>
          <w:rFonts w:cs="Times"/>
          <w:noProof/>
        </w:rPr>
      </w:pPr>
      <w:r>
        <w:rPr>
          <w:rFonts w:cs="Times"/>
          <w:noProof/>
        </w:rPr>
        <w:t>18.</w:t>
      </w:r>
      <w:r>
        <w:rPr>
          <w:rFonts w:cs="Times"/>
          <w:noProof/>
        </w:rPr>
        <w:tab/>
        <w:t xml:space="preserve">Emelyanenko, A. M.; Shagieva, F. M.; Domantovsky, A. G.; Boinovich, L. B., Nanosecond Laser Micro- and Nanotexturing for the Design of a Superhydrophobic Coating Robust against Long-Term Contact with Water, Cavitation, and Abrasion. </w:t>
      </w:r>
      <w:r w:rsidRPr="001D1026">
        <w:rPr>
          <w:rFonts w:cs="Times"/>
          <w:i/>
          <w:noProof/>
        </w:rPr>
        <w:t xml:space="preserve">Appl. Surf. Sci. </w:t>
      </w:r>
      <w:r w:rsidRPr="001D1026">
        <w:rPr>
          <w:rFonts w:cs="Times"/>
          <w:b/>
          <w:noProof/>
        </w:rPr>
        <w:t>2015,</w:t>
      </w:r>
      <w:r>
        <w:rPr>
          <w:rFonts w:cs="Times"/>
          <w:noProof/>
        </w:rPr>
        <w:t xml:space="preserve"> </w:t>
      </w:r>
      <w:r w:rsidRPr="001D1026">
        <w:rPr>
          <w:rFonts w:cs="Times"/>
          <w:i/>
          <w:noProof/>
        </w:rPr>
        <w:t>332</w:t>
      </w:r>
      <w:r>
        <w:rPr>
          <w:rFonts w:cs="Times"/>
          <w:noProof/>
        </w:rPr>
        <w:t>, 513-517.</w:t>
      </w:r>
    </w:p>
    <w:p w14:paraId="5502A74D" w14:textId="77777777" w:rsidR="001D1026" w:rsidRDefault="001D1026" w:rsidP="001D1026">
      <w:pPr>
        <w:pStyle w:val="TFReferencesSection"/>
        <w:spacing w:after="0" w:line="240" w:lineRule="auto"/>
        <w:ind w:firstLine="0"/>
        <w:jc w:val="left"/>
        <w:rPr>
          <w:rFonts w:cs="Times"/>
          <w:noProof/>
        </w:rPr>
      </w:pPr>
      <w:r>
        <w:rPr>
          <w:rFonts w:cs="Times"/>
          <w:noProof/>
        </w:rPr>
        <w:t>19.</w:t>
      </w:r>
      <w:r>
        <w:rPr>
          <w:rFonts w:cs="Times"/>
          <w:noProof/>
        </w:rPr>
        <w:tab/>
        <w:t xml:space="preserve">Bocquet, L.; Lauga, E., A Smooth Future? </w:t>
      </w:r>
      <w:r w:rsidRPr="001D1026">
        <w:rPr>
          <w:rFonts w:cs="Times"/>
          <w:i/>
          <w:noProof/>
        </w:rPr>
        <w:t xml:space="preserve">Nat. Mater. </w:t>
      </w:r>
      <w:r w:rsidRPr="001D1026">
        <w:rPr>
          <w:rFonts w:cs="Times"/>
          <w:b/>
          <w:noProof/>
        </w:rPr>
        <w:t>2011,</w:t>
      </w:r>
      <w:r>
        <w:rPr>
          <w:rFonts w:cs="Times"/>
          <w:noProof/>
        </w:rPr>
        <w:t xml:space="preserve"> </w:t>
      </w:r>
      <w:r w:rsidRPr="001D1026">
        <w:rPr>
          <w:rFonts w:cs="Times"/>
          <w:i/>
          <w:noProof/>
        </w:rPr>
        <w:t>10</w:t>
      </w:r>
      <w:r>
        <w:rPr>
          <w:rFonts w:cs="Times"/>
          <w:noProof/>
        </w:rPr>
        <w:t>, 334-337.</w:t>
      </w:r>
    </w:p>
    <w:p w14:paraId="5EA35569" w14:textId="77777777" w:rsidR="001D1026" w:rsidRDefault="001D1026" w:rsidP="001D1026">
      <w:pPr>
        <w:pStyle w:val="TFReferencesSection"/>
        <w:spacing w:after="0" w:line="240" w:lineRule="auto"/>
        <w:ind w:firstLine="0"/>
        <w:jc w:val="left"/>
        <w:rPr>
          <w:rFonts w:cs="Times"/>
          <w:noProof/>
        </w:rPr>
      </w:pPr>
      <w:r>
        <w:rPr>
          <w:rFonts w:cs="Times"/>
          <w:noProof/>
        </w:rPr>
        <w:t>20.</w:t>
      </w:r>
      <w:r>
        <w:rPr>
          <w:rFonts w:cs="Times"/>
          <w:noProof/>
        </w:rPr>
        <w:tab/>
        <w:t xml:space="preserve">Li, X. M.; Reinhoudt, D.; Crego-Calama, M., What Do We Need for a Superhydrophobic Surface? A Review on the Recent Progress in the Preparation of Superhydrophobic Surfaces. </w:t>
      </w:r>
      <w:r w:rsidRPr="001D1026">
        <w:rPr>
          <w:rFonts w:cs="Times"/>
          <w:i/>
          <w:noProof/>
        </w:rPr>
        <w:t xml:space="preserve">Chem. Soc. Rev. </w:t>
      </w:r>
      <w:r w:rsidRPr="001D1026">
        <w:rPr>
          <w:rFonts w:cs="Times"/>
          <w:b/>
          <w:noProof/>
        </w:rPr>
        <w:t>2007,</w:t>
      </w:r>
      <w:r>
        <w:rPr>
          <w:rFonts w:cs="Times"/>
          <w:noProof/>
        </w:rPr>
        <w:t xml:space="preserve"> </w:t>
      </w:r>
      <w:r w:rsidRPr="001D1026">
        <w:rPr>
          <w:rFonts w:cs="Times"/>
          <w:i/>
          <w:noProof/>
        </w:rPr>
        <w:t>36</w:t>
      </w:r>
      <w:r>
        <w:rPr>
          <w:rFonts w:cs="Times"/>
          <w:noProof/>
        </w:rPr>
        <w:t>, 1350-1368.</w:t>
      </w:r>
    </w:p>
    <w:p w14:paraId="777513CA" w14:textId="77777777" w:rsidR="001D1026" w:rsidRDefault="001D1026" w:rsidP="001D1026">
      <w:pPr>
        <w:pStyle w:val="TFReferencesSection"/>
        <w:spacing w:after="0" w:line="240" w:lineRule="auto"/>
        <w:ind w:firstLine="0"/>
        <w:jc w:val="left"/>
        <w:rPr>
          <w:rFonts w:cs="Times"/>
          <w:noProof/>
        </w:rPr>
      </w:pPr>
      <w:r>
        <w:rPr>
          <w:rFonts w:cs="Times"/>
          <w:noProof/>
        </w:rPr>
        <w:t>21.</w:t>
      </w:r>
      <w:r>
        <w:rPr>
          <w:rFonts w:cs="Times"/>
          <w:noProof/>
        </w:rPr>
        <w:tab/>
        <w:t xml:space="preserve">Bowden, N.; Brittain, S.; Evans, A. G.; Hutchinson, J. W.; Whitesides, G. M., Spontaneous Formation of Ordered Structures in Thin Films of Metals Supported on an Elastomeric Polymer. </w:t>
      </w:r>
      <w:r w:rsidRPr="001D1026">
        <w:rPr>
          <w:rFonts w:cs="Times"/>
          <w:i/>
          <w:noProof/>
        </w:rPr>
        <w:t xml:space="preserve">Nature </w:t>
      </w:r>
      <w:r w:rsidRPr="001D1026">
        <w:rPr>
          <w:rFonts w:cs="Times"/>
          <w:b/>
          <w:noProof/>
        </w:rPr>
        <w:t>1998,</w:t>
      </w:r>
      <w:r>
        <w:rPr>
          <w:rFonts w:cs="Times"/>
          <w:noProof/>
        </w:rPr>
        <w:t xml:space="preserve"> </w:t>
      </w:r>
      <w:r w:rsidRPr="001D1026">
        <w:rPr>
          <w:rFonts w:cs="Times"/>
          <w:i/>
          <w:noProof/>
        </w:rPr>
        <w:t>393</w:t>
      </w:r>
      <w:r>
        <w:rPr>
          <w:rFonts w:cs="Times"/>
          <w:noProof/>
        </w:rPr>
        <w:t>, 146-149.</w:t>
      </w:r>
    </w:p>
    <w:p w14:paraId="075202B3" w14:textId="77777777" w:rsidR="001D1026" w:rsidRDefault="001D1026" w:rsidP="001D1026">
      <w:pPr>
        <w:pStyle w:val="TFReferencesSection"/>
        <w:spacing w:after="0" w:line="240" w:lineRule="auto"/>
        <w:ind w:firstLine="0"/>
        <w:jc w:val="left"/>
        <w:rPr>
          <w:rFonts w:cs="Times"/>
          <w:noProof/>
        </w:rPr>
      </w:pPr>
      <w:r>
        <w:rPr>
          <w:rFonts w:cs="Times"/>
          <w:noProof/>
        </w:rPr>
        <w:t>22.</w:t>
      </w:r>
      <w:r>
        <w:rPr>
          <w:rFonts w:cs="Times"/>
          <w:noProof/>
        </w:rPr>
        <w:tab/>
        <w:t xml:space="preserve">Fu, C.-C.; Grimes, A.; Long, M.; Ferri, C. G. L.; Rich, B. D.; Ghosh, S.; Ghosh, S.; Lee, L. P.; Gopinathan, A.; Khine, M., Tunable Nanowrinkles on Shape Memory Polymer Sheets. </w:t>
      </w:r>
      <w:r w:rsidRPr="001D1026">
        <w:rPr>
          <w:rFonts w:cs="Times"/>
          <w:i/>
          <w:noProof/>
        </w:rPr>
        <w:t xml:space="preserve">Adv. Mater. </w:t>
      </w:r>
      <w:r w:rsidRPr="001D1026">
        <w:rPr>
          <w:rFonts w:cs="Times"/>
          <w:b/>
          <w:noProof/>
        </w:rPr>
        <w:t>2009,</w:t>
      </w:r>
      <w:r>
        <w:rPr>
          <w:rFonts w:cs="Times"/>
          <w:noProof/>
        </w:rPr>
        <w:t xml:space="preserve"> </w:t>
      </w:r>
      <w:r w:rsidRPr="001D1026">
        <w:rPr>
          <w:rFonts w:cs="Times"/>
          <w:i/>
          <w:noProof/>
        </w:rPr>
        <w:t>21</w:t>
      </w:r>
      <w:r>
        <w:rPr>
          <w:rFonts w:cs="Times"/>
          <w:noProof/>
        </w:rPr>
        <w:t xml:space="preserve">, 4472–4476 </w:t>
      </w:r>
    </w:p>
    <w:p w14:paraId="1EA22D85" w14:textId="77777777" w:rsidR="001D1026" w:rsidRDefault="001D1026" w:rsidP="001D1026">
      <w:pPr>
        <w:pStyle w:val="TFReferencesSection"/>
        <w:spacing w:after="0" w:line="240" w:lineRule="auto"/>
        <w:ind w:firstLine="0"/>
        <w:jc w:val="left"/>
        <w:rPr>
          <w:rFonts w:cs="Times"/>
          <w:noProof/>
        </w:rPr>
      </w:pPr>
      <w:r>
        <w:rPr>
          <w:rFonts w:cs="Times"/>
          <w:noProof/>
        </w:rPr>
        <w:t>23.</w:t>
      </w:r>
      <w:r>
        <w:rPr>
          <w:rFonts w:cs="Times"/>
          <w:noProof/>
        </w:rPr>
        <w:tab/>
        <w:t xml:space="preserve">Genzer, J.; Groenewold, J., Soft Matter with Hard Skin: From Skin Wrinkles to Templating and Material Characterization. </w:t>
      </w:r>
      <w:r w:rsidRPr="001D1026">
        <w:rPr>
          <w:rFonts w:cs="Times"/>
          <w:i/>
          <w:noProof/>
        </w:rPr>
        <w:t xml:space="preserve">Soft Matter </w:t>
      </w:r>
      <w:r w:rsidRPr="001D1026">
        <w:rPr>
          <w:rFonts w:cs="Times"/>
          <w:b/>
          <w:noProof/>
        </w:rPr>
        <w:t>2006,</w:t>
      </w:r>
      <w:r>
        <w:rPr>
          <w:rFonts w:cs="Times"/>
          <w:noProof/>
        </w:rPr>
        <w:t xml:space="preserve"> </w:t>
      </w:r>
      <w:r w:rsidRPr="001D1026">
        <w:rPr>
          <w:rFonts w:cs="Times"/>
          <w:i/>
          <w:noProof/>
        </w:rPr>
        <w:t>2</w:t>
      </w:r>
      <w:r>
        <w:rPr>
          <w:rFonts w:cs="Times"/>
          <w:noProof/>
        </w:rPr>
        <w:t>, 310-323.</w:t>
      </w:r>
    </w:p>
    <w:p w14:paraId="51CD7116" w14:textId="77777777" w:rsidR="001D1026" w:rsidRDefault="001D1026" w:rsidP="001D1026">
      <w:pPr>
        <w:pStyle w:val="TFReferencesSection"/>
        <w:spacing w:after="0" w:line="240" w:lineRule="auto"/>
        <w:ind w:firstLine="0"/>
        <w:jc w:val="left"/>
        <w:rPr>
          <w:rFonts w:cs="Times"/>
          <w:noProof/>
        </w:rPr>
      </w:pPr>
      <w:r>
        <w:rPr>
          <w:rFonts w:cs="Times"/>
          <w:noProof/>
        </w:rPr>
        <w:t>24.</w:t>
      </w:r>
      <w:r>
        <w:rPr>
          <w:rFonts w:cs="Times"/>
          <w:noProof/>
        </w:rPr>
        <w:tab/>
        <w:t xml:space="preserve">Manna, U.; Carter, M. C. D.; Lynn, D. M., "Shrink-to-Fit" Superhydrophobicity: Thermally-Induced Microscale Wrinkling of Thin Hydrophobic Multilayers Fabricated on Flexible Shrink-Wrap Substrates. </w:t>
      </w:r>
      <w:r w:rsidRPr="001D1026">
        <w:rPr>
          <w:rFonts w:cs="Times"/>
          <w:i/>
          <w:noProof/>
        </w:rPr>
        <w:t xml:space="preserve">Adv. Mater. </w:t>
      </w:r>
      <w:r w:rsidRPr="001D1026">
        <w:rPr>
          <w:rFonts w:cs="Times"/>
          <w:b/>
          <w:noProof/>
        </w:rPr>
        <w:t>2013,</w:t>
      </w:r>
      <w:r>
        <w:rPr>
          <w:rFonts w:cs="Times"/>
          <w:noProof/>
        </w:rPr>
        <w:t xml:space="preserve"> </w:t>
      </w:r>
      <w:r w:rsidRPr="001D1026">
        <w:rPr>
          <w:rFonts w:cs="Times"/>
          <w:i/>
          <w:noProof/>
        </w:rPr>
        <w:t>25</w:t>
      </w:r>
      <w:r>
        <w:rPr>
          <w:rFonts w:cs="Times"/>
          <w:noProof/>
        </w:rPr>
        <w:t>, 3085-3089.</w:t>
      </w:r>
    </w:p>
    <w:p w14:paraId="5924CD24" w14:textId="77777777" w:rsidR="001D1026" w:rsidRDefault="001D1026" w:rsidP="001D1026">
      <w:pPr>
        <w:pStyle w:val="TFReferencesSection"/>
        <w:spacing w:after="0" w:line="240" w:lineRule="auto"/>
        <w:ind w:firstLine="0"/>
        <w:jc w:val="left"/>
        <w:rPr>
          <w:rFonts w:cs="Times"/>
          <w:noProof/>
        </w:rPr>
      </w:pPr>
      <w:r>
        <w:rPr>
          <w:rFonts w:cs="Times"/>
          <w:noProof/>
        </w:rPr>
        <w:t>25.</w:t>
      </w:r>
      <w:r>
        <w:rPr>
          <w:rFonts w:cs="Times"/>
          <w:noProof/>
        </w:rPr>
        <w:tab/>
        <w:t xml:space="preserve">Huntington, M. D.; Engel, C. J.; Hryn, A. J.; Odom, T. W., Polymer Nanowrinkles with Continuously Tunable Wavelengths. </w:t>
      </w:r>
      <w:r w:rsidRPr="001D1026">
        <w:rPr>
          <w:rFonts w:cs="Times"/>
          <w:i/>
          <w:noProof/>
        </w:rPr>
        <w:t xml:space="preserve">ACS Appl. Mater. Interfaces </w:t>
      </w:r>
      <w:r w:rsidRPr="001D1026">
        <w:rPr>
          <w:rFonts w:cs="Times"/>
          <w:b/>
          <w:noProof/>
        </w:rPr>
        <w:t>2013,</w:t>
      </w:r>
      <w:r>
        <w:rPr>
          <w:rFonts w:cs="Times"/>
          <w:noProof/>
        </w:rPr>
        <w:t xml:space="preserve"> </w:t>
      </w:r>
      <w:r w:rsidRPr="001D1026">
        <w:rPr>
          <w:rFonts w:cs="Times"/>
          <w:i/>
          <w:noProof/>
        </w:rPr>
        <w:t>5</w:t>
      </w:r>
      <w:r>
        <w:rPr>
          <w:rFonts w:cs="Times"/>
          <w:noProof/>
        </w:rPr>
        <w:t>, 6438-6442.</w:t>
      </w:r>
    </w:p>
    <w:p w14:paraId="41BE49FE" w14:textId="77777777" w:rsidR="001D1026" w:rsidRDefault="001D1026" w:rsidP="001D1026">
      <w:pPr>
        <w:pStyle w:val="TFReferencesSection"/>
        <w:spacing w:after="0" w:line="240" w:lineRule="auto"/>
        <w:ind w:firstLine="0"/>
        <w:jc w:val="left"/>
        <w:rPr>
          <w:rFonts w:cs="Times"/>
          <w:noProof/>
        </w:rPr>
      </w:pPr>
      <w:r>
        <w:rPr>
          <w:rFonts w:cs="Times"/>
          <w:noProof/>
        </w:rPr>
        <w:t>26.</w:t>
      </w:r>
      <w:r>
        <w:rPr>
          <w:rFonts w:cs="Times"/>
          <w:noProof/>
        </w:rPr>
        <w:tab/>
        <w:t xml:space="preserve">Breid, D.; Crosby, A. J., Effect of Stress State on Wrinkle Morphology. </w:t>
      </w:r>
      <w:r w:rsidRPr="001D1026">
        <w:rPr>
          <w:rFonts w:cs="Times"/>
          <w:i/>
          <w:noProof/>
        </w:rPr>
        <w:t xml:space="preserve">Soft Matter </w:t>
      </w:r>
      <w:r w:rsidRPr="001D1026">
        <w:rPr>
          <w:rFonts w:cs="Times"/>
          <w:b/>
          <w:noProof/>
        </w:rPr>
        <w:t>2011,</w:t>
      </w:r>
      <w:r>
        <w:rPr>
          <w:rFonts w:cs="Times"/>
          <w:noProof/>
        </w:rPr>
        <w:t xml:space="preserve"> </w:t>
      </w:r>
      <w:r w:rsidRPr="001D1026">
        <w:rPr>
          <w:rFonts w:cs="Times"/>
          <w:i/>
          <w:noProof/>
        </w:rPr>
        <w:t>7</w:t>
      </w:r>
      <w:r>
        <w:rPr>
          <w:rFonts w:cs="Times"/>
          <w:noProof/>
        </w:rPr>
        <w:t>, 4490-4496.</w:t>
      </w:r>
    </w:p>
    <w:p w14:paraId="1F214F95" w14:textId="77777777" w:rsidR="001D1026" w:rsidRDefault="001D1026" w:rsidP="001D1026">
      <w:pPr>
        <w:pStyle w:val="TFReferencesSection"/>
        <w:spacing w:after="0" w:line="240" w:lineRule="auto"/>
        <w:ind w:firstLine="0"/>
        <w:jc w:val="left"/>
        <w:rPr>
          <w:rFonts w:cs="Times"/>
          <w:noProof/>
        </w:rPr>
      </w:pPr>
      <w:r>
        <w:rPr>
          <w:rFonts w:cs="Times"/>
          <w:noProof/>
        </w:rPr>
        <w:t>27.</w:t>
      </w:r>
      <w:r>
        <w:rPr>
          <w:rFonts w:cs="Times"/>
          <w:noProof/>
        </w:rPr>
        <w:tab/>
        <w:t xml:space="preserve">Kim, J. B.; Kim, P.; Pegard, N. C.; Oh, S. J.; Kagan, C. R.; Fleischer, J. W.; Stone, H. A.; Loo, Y. L., Wrinkles and Deep Folds as Photonic Structures in Photovoltaics. </w:t>
      </w:r>
      <w:r w:rsidRPr="001D1026">
        <w:rPr>
          <w:rFonts w:cs="Times"/>
          <w:i/>
          <w:noProof/>
        </w:rPr>
        <w:t xml:space="preserve">Nat. Photonics </w:t>
      </w:r>
      <w:r w:rsidRPr="001D1026">
        <w:rPr>
          <w:rFonts w:cs="Times"/>
          <w:b/>
          <w:noProof/>
        </w:rPr>
        <w:t>2012,</w:t>
      </w:r>
      <w:r>
        <w:rPr>
          <w:rFonts w:cs="Times"/>
          <w:noProof/>
        </w:rPr>
        <w:t xml:space="preserve"> </w:t>
      </w:r>
      <w:r w:rsidRPr="001D1026">
        <w:rPr>
          <w:rFonts w:cs="Times"/>
          <w:i/>
          <w:noProof/>
        </w:rPr>
        <w:t>6</w:t>
      </w:r>
      <w:r>
        <w:rPr>
          <w:rFonts w:cs="Times"/>
          <w:noProof/>
        </w:rPr>
        <w:t>, 327-332.</w:t>
      </w:r>
    </w:p>
    <w:p w14:paraId="31A5B639" w14:textId="77777777" w:rsidR="001D1026" w:rsidRDefault="001D1026" w:rsidP="001D1026">
      <w:pPr>
        <w:pStyle w:val="TFReferencesSection"/>
        <w:spacing w:after="0" w:line="240" w:lineRule="auto"/>
        <w:ind w:firstLine="0"/>
        <w:jc w:val="left"/>
        <w:rPr>
          <w:rFonts w:cs="Times"/>
          <w:noProof/>
        </w:rPr>
      </w:pPr>
      <w:r>
        <w:rPr>
          <w:rFonts w:cs="Times"/>
          <w:noProof/>
        </w:rPr>
        <w:t>28.</w:t>
      </w:r>
      <w:r>
        <w:rPr>
          <w:rFonts w:cs="Times"/>
          <w:noProof/>
        </w:rPr>
        <w:tab/>
        <w:t xml:space="preserve">Khang, D.-Y.; Jiang, H.; Huang, Y.; Rogers, J. A., A Stretchable Form of Single-Crystal Silicon for High-Performance Electronics on Rubber Substrates. </w:t>
      </w:r>
      <w:r w:rsidRPr="001D1026">
        <w:rPr>
          <w:rFonts w:cs="Times"/>
          <w:i/>
          <w:noProof/>
        </w:rPr>
        <w:t xml:space="preserve">Science </w:t>
      </w:r>
      <w:r w:rsidRPr="001D1026">
        <w:rPr>
          <w:rFonts w:cs="Times"/>
          <w:b/>
          <w:noProof/>
        </w:rPr>
        <w:t>2006,</w:t>
      </w:r>
      <w:r>
        <w:rPr>
          <w:rFonts w:cs="Times"/>
          <w:noProof/>
        </w:rPr>
        <w:t xml:space="preserve"> </w:t>
      </w:r>
      <w:r w:rsidRPr="001D1026">
        <w:rPr>
          <w:rFonts w:cs="Times"/>
          <w:i/>
          <w:noProof/>
        </w:rPr>
        <w:t>311</w:t>
      </w:r>
      <w:r>
        <w:rPr>
          <w:rFonts w:cs="Times"/>
          <w:noProof/>
        </w:rPr>
        <w:t>, 208-212.</w:t>
      </w:r>
    </w:p>
    <w:p w14:paraId="70DECCF0" w14:textId="77777777" w:rsidR="001D1026" w:rsidRDefault="001D1026" w:rsidP="001D1026">
      <w:pPr>
        <w:pStyle w:val="TFReferencesSection"/>
        <w:spacing w:after="0" w:line="240" w:lineRule="auto"/>
        <w:ind w:firstLine="0"/>
        <w:jc w:val="left"/>
        <w:rPr>
          <w:rFonts w:cs="Times"/>
          <w:noProof/>
        </w:rPr>
      </w:pPr>
      <w:r>
        <w:rPr>
          <w:rFonts w:cs="Times"/>
          <w:noProof/>
        </w:rPr>
        <w:t>29.</w:t>
      </w:r>
      <w:r>
        <w:rPr>
          <w:rFonts w:cs="Times"/>
          <w:noProof/>
        </w:rPr>
        <w:tab/>
        <w:t xml:space="preserve">Jiang, H.; Khang, D.-Y.; Song, J.; Sun, Y.; Huang, Y.; Rogers, J. A., Finite Deformation Mechanics in Buckled Thin Films on Compliant Supports. </w:t>
      </w:r>
      <w:r w:rsidRPr="001D1026">
        <w:rPr>
          <w:rFonts w:cs="Times"/>
          <w:i/>
          <w:noProof/>
        </w:rPr>
        <w:t xml:space="preserve">Proc. Natl. Acad. Sci. USA </w:t>
      </w:r>
      <w:r w:rsidRPr="001D1026">
        <w:rPr>
          <w:rFonts w:cs="Times"/>
          <w:b/>
          <w:noProof/>
        </w:rPr>
        <w:t>2007,</w:t>
      </w:r>
      <w:r>
        <w:rPr>
          <w:rFonts w:cs="Times"/>
          <w:noProof/>
        </w:rPr>
        <w:t xml:space="preserve"> </w:t>
      </w:r>
      <w:r w:rsidRPr="001D1026">
        <w:rPr>
          <w:rFonts w:cs="Times"/>
          <w:i/>
          <w:noProof/>
        </w:rPr>
        <w:t>104</w:t>
      </w:r>
      <w:r>
        <w:rPr>
          <w:rFonts w:cs="Times"/>
          <w:noProof/>
        </w:rPr>
        <w:t>, 15607-15612.</w:t>
      </w:r>
    </w:p>
    <w:p w14:paraId="6EC6CA1E" w14:textId="77777777" w:rsidR="001D1026" w:rsidRDefault="001D1026" w:rsidP="001D1026">
      <w:pPr>
        <w:pStyle w:val="TFReferencesSection"/>
        <w:spacing w:after="0" w:line="240" w:lineRule="auto"/>
        <w:ind w:firstLine="0"/>
        <w:jc w:val="left"/>
        <w:rPr>
          <w:rFonts w:cs="Times"/>
          <w:noProof/>
        </w:rPr>
      </w:pPr>
      <w:r>
        <w:rPr>
          <w:rFonts w:cs="Times"/>
          <w:noProof/>
        </w:rPr>
        <w:t>30.</w:t>
      </w:r>
      <w:r>
        <w:rPr>
          <w:rFonts w:cs="Times"/>
          <w:noProof/>
        </w:rPr>
        <w:tab/>
        <w:t xml:space="preserve">Jiang, X.; Takayama, S.; Qian, X.; Ostuni, E.; Wu, H.; Bowden, N.; LeDuc, P.; Ingber, D. E.; Whitesides, G. M., Controlling Mammalian Cell Spreading and Cytoskeletal Arrangement </w:t>
      </w:r>
      <w:r>
        <w:rPr>
          <w:rFonts w:cs="Times"/>
          <w:noProof/>
        </w:rPr>
        <w:lastRenderedPageBreak/>
        <w:t xml:space="preserve">with Conveniently Fabricated Continuous Wavy Features on Poly(Dimethylsiloxane). </w:t>
      </w:r>
      <w:r w:rsidRPr="001D1026">
        <w:rPr>
          <w:rFonts w:cs="Times"/>
          <w:i/>
          <w:noProof/>
        </w:rPr>
        <w:t xml:space="preserve">Langmuir </w:t>
      </w:r>
      <w:r w:rsidRPr="001D1026">
        <w:rPr>
          <w:rFonts w:cs="Times"/>
          <w:b/>
          <w:noProof/>
        </w:rPr>
        <w:t>2002,</w:t>
      </w:r>
      <w:r>
        <w:rPr>
          <w:rFonts w:cs="Times"/>
          <w:noProof/>
        </w:rPr>
        <w:t xml:space="preserve"> </w:t>
      </w:r>
      <w:r w:rsidRPr="001D1026">
        <w:rPr>
          <w:rFonts w:cs="Times"/>
          <w:i/>
          <w:noProof/>
        </w:rPr>
        <w:t>18</w:t>
      </w:r>
      <w:r>
        <w:rPr>
          <w:rFonts w:cs="Times"/>
          <w:noProof/>
        </w:rPr>
        <w:t>, 3273-3280.</w:t>
      </w:r>
    </w:p>
    <w:p w14:paraId="7B7F7F92" w14:textId="77777777" w:rsidR="001D1026" w:rsidRDefault="001D1026" w:rsidP="001D1026">
      <w:pPr>
        <w:pStyle w:val="TFReferencesSection"/>
        <w:spacing w:after="0" w:line="240" w:lineRule="auto"/>
        <w:ind w:firstLine="0"/>
        <w:jc w:val="left"/>
        <w:rPr>
          <w:rFonts w:cs="Times"/>
          <w:noProof/>
        </w:rPr>
      </w:pPr>
      <w:r>
        <w:rPr>
          <w:rFonts w:cs="Times"/>
          <w:noProof/>
        </w:rPr>
        <w:t>31.</w:t>
      </w:r>
      <w:r>
        <w:rPr>
          <w:rFonts w:cs="Times"/>
          <w:noProof/>
        </w:rPr>
        <w:tab/>
        <w:t xml:space="preserve">Freschauf, L. R.; McLane, J.; Sharma, H.; Khine, M., Shrink-Induced Superhydrophobic and Antibacterial Surfaces in Consumer Plastics. </w:t>
      </w:r>
      <w:r w:rsidRPr="001D1026">
        <w:rPr>
          <w:rFonts w:cs="Times"/>
          <w:i/>
          <w:noProof/>
        </w:rPr>
        <w:t xml:space="preserve">PLoS ONE </w:t>
      </w:r>
      <w:r w:rsidRPr="001D1026">
        <w:rPr>
          <w:rFonts w:cs="Times"/>
          <w:b/>
          <w:noProof/>
        </w:rPr>
        <w:t>2012,</w:t>
      </w:r>
      <w:r>
        <w:rPr>
          <w:rFonts w:cs="Times"/>
          <w:noProof/>
        </w:rPr>
        <w:t xml:space="preserve"> </w:t>
      </w:r>
      <w:r w:rsidRPr="001D1026">
        <w:rPr>
          <w:rFonts w:cs="Times"/>
          <w:i/>
          <w:noProof/>
        </w:rPr>
        <w:t>7</w:t>
      </w:r>
      <w:r>
        <w:rPr>
          <w:rFonts w:cs="Times"/>
          <w:noProof/>
        </w:rPr>
        <w:t>, e40987.</w:t>
      </w:r>
    </w:p>
    <w:p w14:paraId="3663D2A8" w14:textId="77777777" w:rsidR="001D1026" w:rsidRDefault="001D1026" w:rsidP="001D1026">
      <w:pPr>
        <w:pStyle w:val="TFReferencesSection"/>
        <w:spacing w:after="0" w:line="240" w:lineRule="auto"/>
        <w:ind w:firstLine="0"/>
        <w:jc w:val="left"/>
        <w:rPr>
          <w:rFonts w:cs="Times"/>
          <w:noProof/>
        </w:rPr>
      </w:pPr>
      <w:r>
        <w:rPr>
          <w:rFonts w:cs="Times"/>
          <w:noProof/>
        </w:rPr>
        <w:t>32.</w:t>
      </w:r>
      <w:r>
        <w:rPr>
          <w:rFonts w:cs="Times"/>
          <w:noProof/>
        </w:rPr>
        <w:tab/>
        <w:t xml:space="preserve">Xie, T.; Xiao, X. C.; Li, J. J.; Wang, R. M., Encoding Localized Strain History through Wrinkle Based Structural Colors. </w:t>
      </w:r>
      <w:r w:rsidRPr="001D1026">
        <w:rPr>
          <w:rFonts w:cs="Times"/>
          <w:i/>
          <w:noProof/>
        </w:rPr>
        <w:t xml:space="preserve">Adv. Mater. </w:t>
      </w:r>
      <w:r w:rsidRPr="001D1026">
        <w:rPr>
          <w:rFonts w:cs="Times"/>
          <w:b/>
          <w:noProof/>
        </w:rPr>
        <w:t>2010,</w:t>
      </w:r>
      <w:r>
        <w:rPr>
          <w:rFonts w:cs="Times"/>
          <w:noProof/>
        </w:rPr>
        <w:t xml:space="preserve"> </w:t>
      </w:r>
      <w:r w:rsidRPr="001D1026">
        <w:rPr>
          <w:rFonts w:cs="Times"/>
          <w:i/>
          <w:noProof/>
        </w:rPr>
        <w:t>22</w:t>
      </w:r>
      <w:r>
        <w:rPr>
          <w:rFonts w:cs="Times"/>
          <w:noProof/>
        </w:rPr>
        <w:t>, 4390–4394.</w:t>
      </w:r>
    </w:p>
    <w:p w14:paraId="7CBEF975" w14:textId="77777777" w:rsidR="001D1026" w:rsidRDefault="001D1026" w:rsidP="001D1026">
      <w:pPr>
        <w:pStyle w:val="TFReferencesSection"/>
        <w:spacing w:after="0" w:line="240" w:lineRule="auto"/>
        <w:ind w:firstLine="0"/>
        <w:jc w:val="left"/>
        <w:rPr>
          <w:rFonts w:cs="Times"/>
          <w:noProof/>
        </w:rPr>
      </w:pPr>
      <w:r>
        <w:rPr>
          <w:rFonts w:cs="Times"/>
          <w:noProof/>
        </w:rPr>
        <w:t>33.</w:t>
      </w:r>
      <w:r>
        <w:rPr>
          <w:rFonts w:cs="Times"/>
          <w:noProof/>
        </w:rPr>
        <w:tab/>
        <w:t xml:space="preserve">Vericat, C.; Benitez, G. A.; Grumelli, D. E.; Vela, M. E.; Salvarezza, R. C., Thiol-Capped Gold: From Planar to Irregular Surfaces. </w:t>
      </w:r>
      <w:r w:rsidRPr="001D1026">
        <w:rPr>
          <w:rFonts w:cs="Times"/>
          <w:i/>
          <w:noProof/>
        </w:rPr>
        <w:t xml:space="preserve">J. Physics: Condens. Matter </w:t>
      </w:r>
      <w:r w:rsidRPr="001D1026">
        <w:rPr>
          <w:rFonts w:cs="Times"/>
          <w:b/>
          <w:noProof/>
        </w:rPr>
        <w:t>2008,</w:t>
      </w:r>
      <w:r>
        <w:rPr>
          <w:rFonts w:cs="Times"/>
          <w:noProof/>
        </w:rPr>
        <w:t xml:space="preserve"> </w:t>
      </w:r>
      <w:r w:rsidRPr="001D1026">
        <w:rPr>
          <w:rFonts w:cs="Times"/>
          <w:i/>
          <w:noProof/>
        </w:rPr>
        <w:t>20</w:t>
      </w:r>
      <w:r>
        <w:rPr>
          <w:rFonts w:cs="Times"/>
          <w:noProof/>
        </w:rPr>
        <w:t>.</w:t>
      </w:r>
    </w:p>
    <w:p w14:paraId="32D44A55" w14:textId="77777777" w:rsidR="001D1026" w:rsidRDefault="001D1026" w:rsidP="001D1026">
      <w:pPr>
        <w:pStyle w:val="TFReferencesSection"/>
        <w:spacing w:after="0" w:line="240" w:lineRule="auto"/>
        <w:ind w:firstLine="0"/>
        <w:jc w:val="left"/>
        <w:rPr>
          <w:rFonts w:cs="Times"/>
          <w:noProof/>
        </w:rPr>
      </w:pPr>
      <w:r>
        <w:rPr>
          <w:rFonts w:cs="Times"/>
          <w:noProof/>
        </w:rPr>
        <w:t>34.</w:t>
      </w:r>
      <w:r>
        <w:rPr>
          <w:rFonts w:cs="Times"/>
          <w:noProof/>
        </w:rPr>
        <w:tab/>
        <w:t xml:space="preserve">Charrault, E.; Lee, T.; Neto, C., Boundary Flow on Grafted Peg Brushes. </w:t>
      </w:r>
      <w:r w:rsidRPr="001D1026">
        <w:rPr>
          <w:rFonts w:cs="Times"/>
          <w:i/>
          <w:noProof/>
        </w:rPr>
        <w:t xml:space="preserve">Soft Matter </w:t>
      </w:r>
      <w:r w:rsidRPr="001D1026">
        <w:rPr>
          <w:rFonts w:cs="Times"/>
          <w:b/>
          <w:noProof/>
        </w:rPr>
        <w:t>2015,</w:t>
      </w:r>
      <w:r>
        <w:rPr>
          <w:rFonts w:cs="Times"/>
          <w:noProof/>
        </w:rPr>
        <w:t xml:space="preserve"> </w:t>
      </w:r>
      <w:r w:rsidRPr="001D1026">
        <w:rPr>
          <w:rFonts w:cs="Times"/>
          <w:i/>
          <w:noProof/>
        </w:rPr>
        <w:t>12</w:t>
      </w:r>
      <w:r>
        <w:rPr>
          <w:rFonts w:cs="Times"/>
          <w:noProof/>
        </w:rPr>
        <w:t>, 1906-1914.</w:t>
      </w:r>
    </w:p>
    <w:p w14:paraId="40C3C815" w14:textId="77777777" w:rsidR="001D1026" w:rsidRDefault="001D1026" w:rsidP="001D1026">
      <w:pPr>
        <w:pStyle w:val="TFReferencesSection"/>
        <w:spacing w:after="0" w:line="240" w:lineRule="auto"/>
        <w:ind w:firstLine="0"/>
        <w:jc w:val="left"/>
        <w:rPr>
          <w:rFonts w:cs="Times"/>
          <w:noProof/>
        </w:rPr>
      </w:pPr>
      <w:r>
        <w:rPr>
          <w:rFonts w:cs="Times"/>
          <w:noProof/>
        </w:rPr>
        <w:t>35.</w:t>
      </w:r>
      <w:r>
        <w:rPr>
          <w:rFonts w:cs="Times"/>
          <w:noProof/>
        </w:rPr>
        <w:tab/>
        <w:t xml:space="preserve">Zhang, P.; Lv, F. Y., A Review of the Recent Advances in Superhydrophobic Surfaces and the Emerging Energy-Related Applications. </w:t>
      </w:r>
      <w:r w:rsidRPr="001D1026">
        <w:rPr>
          <w:rFonts w:cs="Times"/>
          <w:i/>
          <w:noProof/>
        </w:rPr>
        <w:t xml:space="preserve">Energy </w:t>
      </w:r>
      <w:r w:rsidRPr="001D1026">
        <w:rPr>
          <w:rFonts w:cs="Times"/>
          <w:b/>
          <w:noProof/>
        </w:rPr>
        <w:t>2015,</w:t>
      </w:r>
      <w:r>
        <w:rPr>
          <w:rFonts w:cs="Times"/>
          <w:noProof/>
        </w:rPr>
        <w:t xml:space="preserve"> </w:t>
      </w:r>
      <w:r w:rsidRPr="001D1026">
        <w:rPr>
          <w:rFonts w:cs="Times"/>
          <w:i/>
          <w:noProof/>
        </w:rPr>
        <w:t>82</w:t>
      </w:r>
      <w:r>
        <w:rPr>
          <w:rFonts w:cs="Times"/>
          <w:noProof/>
        </w:rPr>
        <w:t>, 1068-1087.</w:t>
      </w:r>
    </w:p>
    <w:p w14:paraId="6A738BEC" w14:textId="77777777" w:rsidR="001D1026" w:rsidRDefault="001D1026" w:rsidP="001D1026">
      <w:pPr>
        <w:pStyle w:val="TFReferencesSection"/>
        <w:spacing w:after="0" w:line="240" w:lineRule="auto"/>
        <w:ind w:firstLine="0"/>
        <w:jc w:val="left"/>
        <w:rPr>
          <w:rFonts w:cs="Times"/>
          <w:noProof/>
        </w:rPr>
      </w:pPr>
      <w:r>
        <w:rPr>
          <w:rFonts w:cs="Times"/>
          <w:noProof/>
        </w:rPr>
        <w:t>36.</w:t>
      </w:r>
      <w:r>
        <w:rPr>
          <w:rFonts w:cs="Times"/>
          <w:noProof/>
        </w:rPr>
        <w:tab/>
        <w:t xml:space="preserve">Milionis, A.; Loth, E.; Bayer, I. S., Recent Advances in the Mechanical Durability of Superhydrophobic Materials. </w:t>
      </w:r>
      <w:r w:rsidRPr="001D1026">
        <w:rPr>
          <w:rFonts w:cs="Times"/>
          <w:i/>
          <w:noProof/>
        </w:rPr>
        <w:t xml:space="preserve">Adv. Colloid Interface Sci. </w:t>
      </w:r>
      <w:r w:rsidRPr="001D1026">
        <w:rPr>
          <w:rFonts w:cs="Times"/>
          <w:b/>
          <w:noProof/>
        </w:rPr>
        <w:t>2016,</w:t>
      </w:r>
      <w:r>
        <w:rPr>
          <w:rFonts w:cs="Times"/>
          <w:noProof/>
        </w:rPr>
        <w:t xml:space="preserve"> </w:t>
      </w:r>
      <w:r w:rsidRPr="001D1026">
        <w:rPr>
          <w:rFonts w:cs="Times"/>
          <w:i/>
          <w:noProof/>
        </w:rPr>
        <w:t>229</w:t>
      </w:r>
      <w:r>
        <w:rPr>
          <w:rFonts w:cs="Times"/>
          <w:noProof/>
        </w:rPr>
        <w:t>, 57-79.</w:t>
      </w:r>
    </w:p>
    <w:p w14:paraId="4FCD6F94" w14:textId="77777777" w:rsidR="001D1026" w:rsidRDefault="001D1026" w:rsidP="001D1026">
      <w:pPr>
        <w:pStyle w:val="TFReferencesSection"/>
        <w:spacing w:after="0" w:line="240" w:lineRule="auto"/>
        <w:ind w:firstLine="0"/>
        <w:jc w:val="left"/>
        <w:rPr>
          <w:rFonts w:cs="Times"/>
          <w:noProof/>
        </w:rPr>
      </w:pPr>
      <w:r>
        <w:rPr>
          <w:rFonts w:cs="Times"/>
          <w:noProof/>
        </w:rPr>
        <w:t>37.</w:t>
      </w:r>
      <w:r>
        <w:rPr>
          <w:rFonts w:cs="Times"/>
          <w:noProof/>
        </w:rPr>
        <w:tab/>
        <w:t xml:space="preserve">ASTM International, Standard Test Method for Film Hardness by Pencil Test. West Conshohocken, PA, </w:t>
      </w:r>
      <w:r w:rsidRPr="001D1026">
        <w:rPr>
          <w:rFonts w:cs="Times"/>
          <w:b/>
          <w:noProof/>
        </w:rPr>
        <w:t>2011</w:t>
      </w:r>
      <w:r>
        <w:rPr>
          <w:rFonts w:cs="Times"/>
          <w:noProof/>
        </w:rPr>
        <w:t>.</w:t>
      </w:r>
    </w:p>
    <w:p w14:paraId="58A845F0" w14:textId="77777777" w:rsidR="001D1026" w:rsidRDefault="001D1026" w:rsidP="001D1026">
      <w:pPr>
        <w:pStyle w:val="TFReferencesSection"/>
        <w:spacing w:after="0" w:line="240" w:lineRule="auto"/>
        <w:ind w:firstLine="0"/>
        <w:jc w:val="left"/>
        <w:rPr>
          <w:rFonts w:cs="Times"/>
          <w:noProof/>
        </w:rPr>
      </w:pPr>
      <w:r>
        <w:rPr>
          <w:rFonts w:cs="Times"/>
          <w:noProof/>
        </w:rPr>
        <w:t>38.</w:t>
      </w:r>
      <w:r>
        <w:rPr>
          <w:rFonts w:cs="Times"/>
          <w:noProof/>
        </w:rPr>
        <w:tab/>
        <w:t xml:space="preserve">Oliver, W. C.; Pharr, G. M., An Improved Technique for Determining Hardness and Elastic Modulus Using Load and Displacement Sensing Indentation Experiments. </w:t>
      </w:r>
      <w:r w:rsidRPr="001D1026">
        <w:rPr>
          <w:rFonts w:cs="Times"/>
          <w:i/>
          <w:noProof/>
        </w:rPr>
        <w:t xml:space="preserve">J. Mater. Res. </w:t>
      </w:r>
      <w:r w:rsidRPr="001D1026">
        <w:rPr>
          <w:rFonts w:cs="Times"/>
          <w:b/>
          <w:noProof/>
        </w:rPr>
        <w:t>1992,</w:t>
      </w:r>
      <w:r>
        <w:rPr>
          <w:rFonts w:cs="Times"/>
          <w:noProof/>
        </w:rPr>
        <w:t xml:space="preserve"> </w:t>
      </w:r>
      <w:r w:rsidRPr="001D1026">
        <w:rPr>
          <w:rFonts w:cs="Times"/>
          <w:i/>
          <w:noProof/>
        </w:rPr>
        <w:t>7</w:t>
      </w:r>
      <w:r>
        <w:rPr>
          <w:rFonts w:cs="Times"/>
          <w:noProof/>
        </w:rPr>
        <w:t>, 1564-1583.</w:t>
      </w:r>
    </w:p>
    <w:p w14:paraId="0D68F203" w14:textId="77777777" w:rsidR="001D1026" w:rsidRDefault="001D1026" w:rsidP="001D1026">
      <w:pPr>
        <w:pStyle w:val="TFReferencesSection"/>
        <w:spacing w:after="0" w:line="240" w:lineRule="auto"/>
        <w:ind w:firstLine="0"/>
        <w:jc w:val="left"/>
        <w:rPr>
          <w:rFonts w:cs="Times"/>
          <w:noProof/>
        </w:rPr>
      </w:pPr>
      <w:r>
        <w:rPr>
          <w:rFonts w:cs="Times"/>
          <w:noProof/>
        </w:rPr>
        <w:t>39.</w:t>
      </w:r>
      <w:r>
        <w:rPr>
          <w:rFonts w:cs="Times"/>
          <w:noProof/>
        </w:rPr>
        <w:tab/>
        <w:t xml:space="preserve">Li, X. D.; Bhushan, B., A Review of Nanoindentation Continuous Stiffness Measurement Technique and Its Applications. </w:t>
      </w:r>
      <w:r w:rsidRPr="001D1026">
        <w:rPr>
          <w:rFonts w:cs="Times"/>
          <w:i/>
          <w:noProof/>
        </w:rPr>
        <w:t xml:space="preserve">Mater. Charact. </w:t>
      </w:r>
      <w:r w:rsidRPr="001D1026">
        <w:rPr>
          <w:rFonts w:cs="Times"/>
          <w:b/>
          <w:noProof/>
        </w:rPr>
        <w:t>2002,</w:t>
      </w:r>
      <w:r>
        <w:rPr>
          <w:rFonts w:cs="Times"/>
          <w:noProof/>
        </w:rPr>
        <w:t xml:space="preserve"> </w:t>
      </w:r>
      <w:r w:rsidRPr="001D1026">
        <w:rPr>
          <w:rFonts w:cs="Times"/>
          <w:i/>
          <w:noProof/>
        </w:rPr>
        <w:t>48</w:t>
      </w:r>
      <w:r>
        <w:rPr>
          <w:rFonts w:cs="Times"/>
          <w:noProof/>
        </w:rPr>
        <w:t>, 11-36.</w:t>
      </w:r>
    </w:p>
    <w:p w14:paraId="0E450921" w14:textId="77777777" w:rsidR="001D1026" w:rsidRDefault="001D1026" w:rsidP="001D1026">
      <w:pPr>
        <w:pStyle w:val="TFReferencesSection"/>
        <w:spacing w:after="0" w:line="240" w:lineRule="auto"/>
        <w:ind w:firstLine="0"/>
        <w:jc w:val="left"/>
        <w:rPr>
          <w:rFonts w:cs="Times"/>
          <w:noProof/>
        </w:rPr>
      </w:pPr>
      <w:r>
        <w:rPr>
          <w:rFonts w:cs="Times"/>
          <w:noProof/>
        </w:rPr>
        <w:t>40.</w:t>
      </w:r>
      <w:r>
        <w:rPr>
          <w:rFonts w:cs="Times"/>
          <w:noProof/>
        </w:rPr>
        <w:tab/>
        <w:t xml:space="preserve">Greco, F.; Bellacicca, A.; Gemmi, M.; Cappello, V.; Mattoli, V.; Milani, P., Conducting Shrinkable Nanocomposite Based on Au-Nanoparticle Implanted Plastic Sheet: Tunable Thermally Induced Surface Wrinkling. </w:t>
      </w:r>
      <w:r w:rsidRPr="001D1026">
        <w:rPr>
          <w:rFonts w:cs="Times"/>
          <w:i/>
          <w:noProof/>
        </w:rPr>
        <w:t xml:space="preserve">ACS Appl. Mater. Interfaces </w:t>
      </w:r>
      <w:r w:rsidRPr="001D1026">
        <w:rPr>
          <w:rFonts w:cs="Times"/>
          <w:b/>
          <w:noProof/>
        </w:rPr>
        <w:t>2015,</w:t>
      </w:r>
      <w:r>
        <w:rPr>
          <w:rFonts w:cs="Times"/>
          <w:noProof/>
        </w:rPr>
        <w:t xml:space="preserve"> </w:t>
      </w:r>
      <w:r w:rsidRPr="001D1026">
        <w:rPr>
          <w:rFonts w:cs="Times"/>
          <w:i/>
          <w:noProof/>
        </w:rPr>
        <w:t>7</w:t>
      </w:r>
      <w:r>
        <w:rPr>
          <w:rFonts w:cs="Times"/>
          <w:noProof/>
        </w:rPr>
        <w:t>, 7060-7065.</w:t>
      </w:r>
    </w:p>
    <w:p w14:paraId="0234B72F" w14:textId="0F21A51A" w:rsidR="001D1026" w:rsidRDefault="001D1026" w:rsidP="001D1026">
      <w:pPr>
        <w:pStyle w:val="TFReferencesSection"/>
        <w:spacing w:after="0" w:line="240" w:lineRule="auto"/>
        <w:ind w:firstLine="0"/>
        <w:jc w:val="left"/>
        <w:rPr>
          <w:rFonts w:cs="Times"/>
          <w:noProof/>
        </w:rPr>
      </w:pPr>
      <w:r>
        <w:rPr>
          <w:rFonts w:cs="Times"/>
          <w:noProof/>
        </w:rPr>
        <w:t>41.</w:t>
      </w:r>
      <w:r>
        <w:rPr>
          <w:rFonts w:cs="Times"/>
          <w:noProof/>
        </w:rPr>
        <w:tab/>
        <w:t xml:space="preserve">Teflon™ Af Amorphous Fluoroplastics, Chemours. </w:t>
      </w:r>
      <w:hyperlink r:id="rId11" w:history="1">
        <w:r w:rsidRPr="001D1026">
          <w:rPr>
            <w:rStyle w:val="Hyperlink"/>
            <w:rFonts w:cs="Times"/>
            <w:noProof/>
          </w:rPr>
          <w:t>http://tinyurl.com/o5ygm6f</w:t>
        </w:r>
      </w:hyperlink>
      <w:r>
        <w:rPr>
          <w:rFonts w:cs="Times"/>
          <w:noProof/>
        </w:rPr>
        <w:t xml:space="preserve"> (accessed 14/11/2015).</w:t>
      </w:r>
    </w:p>
    <w:p w14:paraId="0EFAE829" w14:textId="77777777" w:rsidR="001D1026" w:rsidRDefault="001D1026" w:rsidP="001D1026">
      <w:pPr>
        <w:pStyle w:val="TFReferencesSection"/>
        <w:spacing w:after="0" w:line="240" w:lineRule="auto"/>
        <w:ind w:firstLine="0"/>
        <w:jc w:val="left"/>
        <w:rPr>
          <w:rFonts w:cs="Times"/>
          <w:noProof/>
        </w:rPr>
      </w:pPr>
      <w:r>
        <w:rPr>
          <w:rFonts w:cs="Times"/>
          <w:noProof/>
        </w:rPr>
        <w:t>42.</w:t>
      </w:r>
      <w:r>
        <w:rPr>
          <w:rFonts w:cs="Times"/>
          <w:noProof/>
        </w:rPr>
        <w:tab/>
        <w:t xml:space="preserve">Chung, J. Y.; Nolte, A. J.; Stafford, C. M., Surface Wrinkling: A Versatile Platform for Measuring Thin-Film Properties. </w:t>
      </w:r>
      <w:r w:rsidRPr="001D1026">
        <w:rPr>
          <w:rFonts w:cs="Times"/>
          <w:i/>
          <w:noProof/>
        </w:rPr>
        <w:t xml:space="preserve">Adv. Mater. </w:t>
      </w:r>
      <w:r w:rsidRPr="001D1026">
        <w:rPr>
          <w:rFonts w:cs="Times"/>
          <w:b/>
          <w:noProof/>
        </w:rPr>
        <w:t>2011,</w:t>
      </w:r>
      <w:r>
        <w:rPr>
          <w:rFonts w:cs="Times"/>
          <w:noProof/>
        </w:rPr>
        <w:t xml:space="preserve"> </w:t>
      </w:r>
      <w:r w:rsidRPr="001D1026">
        <w:rPr>
          <w:rFonts w:cs="Times"/>
          <w:i/>
          <w:noProof/>
        </w:rPr>
        <w:t>23</w:t>
      </w:r>
      <w:r>
        <w:rPr>
          <w:rFonts w:cs="Times"/>
          <w:noProof/>
        </w:rPr>
        <w:t>, 349-368.</w:t>
      </w:r>
    </w:p>
    <w:p w14:paraId="519E5382" w14:textId="77777777" w:rsidR="001D1026" w:rsidRDefault="001D1026" w:rsidP="001D1026">
      <w:pPr>
        <w:pStyle w:val="TFReferencesSection"/>
        <w:spacing w:after="0" w:line="240" w:lineRule="auto"/>
        <w:ind w:firstLine="0"/>
        <w:jc w:val="left"/>
        <w:rPr>
          <w:rFonts w:cs="Times"/>
          <w:noProof/>
        </w:rPr>
      </w:pPr>
      <w:r>
        <w:rPr>
          <w:rFonts w:cs="Times"/>
          <w:noProof/>
        </w:rPr>
        <w:t>43.</w:t>
      </w:r>
      <w:r>
        <w:rPr>
          <w:rFonts w:cs="Times"/>
          <w:noProof/>
        </w:rPr>
        <w:tab/>
        <w:t xml:space="preserve">Herminghaus, S.; Jacobs, K.; Seeman, R., The Glass Transition of Thin Polymer Films: Some Questions and a Possible Answer. </w:t>
      </w:r>
      <w:r w:rsidRPr="001D1026">
        <w:rPr>
          <w:rFonts w:cs="Times"/>
          <w:i/>
          <w:noProof/>
        </w:rPr>
        <w:t xml:space="preserve">Eur. Phys. J. E </w:t>
      </w:r>
      <w:r w:rsidRPr="001D1026">
        <w:rPr>
          <w:rFonts w:cs="Times"/>
          <w:b/>
          <w:noProof/>
        </w:rPr>
        <w:t>2001,</w:t>
      </w:r>
      <w:r>
        <w:rPr>
          <w:rFonts w:cs="Times"/>
          <w:noProof/>
        </w:rPr>
        <w:t xml:space="preserve"> </w:t>
      </w:r>
      <w:r w:rsidRPr="001D1026">
        <w:rPr>
          <w:rFonts w:cs="Times"/>
          <w:i/>
          <w:noProof/>
        </w:rPr>
        <w:t>5</w:t>
      </w:r>
      <w:r>
        <w:rPr>
          <w:rFonts w:cs="Times"/>
          <w:noProof/>
        </w:rPr>
        <w:t>, 531-538.</w:t>
      </w:r>
    </w:p>
    <w:p w14:paraId="2658FCFD" w14:textId="77777777" w:rsidR="001D1026" w:rsidRDefault="001D1026" w:rsidP="001D1026">
      <w:pPr>
        <w:pStyle w:val="TFReferencesSection"/>
        <w:spacing w:after="0" w:line="240" w:lineRule="auto"/>
        <w:ind w:firstLine="0"/>
        <w:jc w:val="left"/>
        <w:rPr>
          <w:rFonts w:cs="Times"/>
          <w:noProof/>
        </w:rPr>
      </w:pPr>
      <w:r>
        <w:rPr>
          <w:rFonts w:cs="Times"/>
          <w:noProof/>
        </w:rPr>
        <w:t>44.</w:t>
      </w:r>
      <w:r>
        <w:rPr>
          <w:rFonts w:cs="Times"/>
          <w:noProof/>
        </w:rPr>
        <w:tab/>
        <w:t xml:space="preserve">Wenzel, R. N., Resistance of Solid Surfaces to Wetting by Water. </w:t>
      </w:r>
      <w:r w:rsidRPr="001D1026">
        <w:rPr>
          <w:rFonts w:cs="Times"/>
          <w:i/>
          <w:noProof/>
        </w:rPr>
        <w:t xml:space="preserve">Ind. Engin. Chem. </w:t>
      </w:r>
      <w:r w:rsidRPr="001D1026">
        <w:rPr>
          <w:rFonts w:cs="Times"/>
          <w:b/>
          <w:noProof/>
        </w:rPr>
        <w:t>1936,</w:t>
      </w:r>
      <w:r>
        <w:rPr>
          <w:rFonts w:cs="Times"/>
          <w:noProof/>
        </w:rPr>
        <w:t xml:space="preserve"> </w:t>
      </w:r>
      <w:r w:rsidRPr="001D1026">
        <w:rPr>
          <w:rFonts w:cs="Times"/>
          <w:i/>
          <w:noProof/>
        </w:rPr>
        <w:t>28</w:t>
      </w:r>
      <w:r>
        <w:rPr>
          <w:rFonts w:cs="Times"/>
          <w:noProof/>
        </w:rPr>
        <w:t>, 988-994.</w:t>
      </w:r>
    </w:p>
    <w:p w14:paraId="741DECF6" w14:textId="77777777" w:rsidR="001D1026" w:rsidRDefault="001D1026" w:rsidP="001D1026">
      <w:pPr>
        <w:pStyle w:val="TFReferencesSection"/>
        <w:spacing w:after="0" w:line="240" w:lineRule="auto"/>
        <w:ind w:firstLine="0"/>
        <w:jc w:val="left"/>
        <w:rPr>
          <w:rFonts w:cs="Times"/>
          <w:noProof/>
        </w:rPr>
      </w:pPr>
      <w:r>
        <w:rPr>
          <w:rFonts w:cs="Times"/>
          <w:noProof/>
        </w:rPr>
        <w:t>45.</w:t>
      </w:r>
      <w:r>
        <w:rPr>
          <w:rFonts w:cs="Times"/>
          <w:noProof/>
        </w:rPr>
        <w:tab/>
        <w:t xml:space="preserve">Papadopoulos, P.; Mammen, L.; Deng, X.; Vollmer, D.; Butt, H., How Superhydrophobicity Breaks Down. </w:t>
      </w:r>
      <w:r w:rsidRPr="001D1026">
        <w:rPr>
          <w:rFonts w:cs="Times"/>
          <w:i/>
          <w:noProof/>
        </w:rPr>
        <w:t xml:space="preserve">Proc. Natl. Acad. Sci. USA </w:t>
      </w:r>
      <w:r w:rsidRPr="001D1026">
        <w:rPr>
          <w:rFonts w:cs="Times"/>
          <w:b/>
          <w:noProof/>
        </w:rPr>
        <w:t>2013,</w:t>
      </w:r>
      <w:r>
        <w:rPr>
          <w:rFonts w:cs="Times"/>
          <w:noProof/>
        </w:rPr>
        <w:t xml:space="preserve"> </w:t>
      </w:r>
      <w:r w:rsidRPr="001D1026">
        <w:rPr>
          <w:rFonts w:cs="Times"/>
          <w:i/>
          <w:noProof/>
        </w:rPr>
        <w:t>110</w:t>
      </w:r>
      <w:r>
        <w:rPr>
          <w:rFonts w:cs="Times"/>
          <w:noProof/>
        </w:rPr>
        <w:t>, 3254–3258.</w:t>
      </w:r>
    </w:p>
    <w:p w14:paraId="3A88DF0C" w14:textId="77777777" w:rsidR="001D1026" w:rsidRDefault="001D1026" w:rsidP="001D1026">
      <w:pPr>
        <w:pStyle w:val="TFReferencesSection"/>
        <w:spacing w:after="0" w:line="240" w:lineRule="auto"/>
        <w:ind w:firstLine="0"/>
        <w:jc w:val="left"/>
        <w:rPr>
          <w:rFonts w:cs="Times"/>
          <w:noProof/>
        </w:rPr>
      </w:pPr>
      <w:r>
        <w:rPr>
          <w:rFonts w:cs="Times"/>
          <w:noProof/>
        </w:rPr>
        <w:t>46.</w:t>
      </w:r>
      <w:r>
        <w:rPr>
          <w:rFonts w:cs="Times"/>
          <w:noProof/>
        </w:rPr>
        <w:tab/>
        <w:t xml:space="preserve">Oner, D.; McCarthy, T. J., Ultrahydrophobic Surfaces. Effects of Topography Length Scales on Wettability. </w:t>
      </w:r>
      <w:r w:rsidRPr="001D1026">
        <w:rPr>
          <w:rFonts w:cs="Times"/>
          <w:i/>
          <w:noProof/>
        </w:rPr>
        <w:t xml:space="preserve">Langmuir </w:t>
      </w:r>
      <w:r w:rsidRPr="001D1026">
        <w:rPr>
          <w:rFonts w:cs="Times"/>
          <w:b/>
          <w:noProof/>
        </w:rPr>
        <w:t>2000,</w:t>
      </w:r>
      <w:r>
        <w:rPr>
          <w:rFonts w:cs="Times"/>
          <w:noProof/>
        </w:rPr>
        <w:t xml:space="preserve"> </w:t>
      </w:r>
      <w:r w:rsidRPr="001D1026">
        <w:rPr>
          <w:rFonts w:cs="Times"/>
          <w:i/>
          <w:noProof/>
        </w:rPr>
        <w:t>16</w:t>
      </w:r>
      <w:r>
        <w:rPr>
          <w:rFonts w:cs="Times"/>
          <w:noProof/>
        </w:rPr>
        <w:t>, 7777-7782.</w:t>
      </w:r>
    </w:p>
    <w:p w14:paraId="2C8BCA9E" w14:textId="77777777" w:rsidR="001D1026" w:rsidRDefault="001D1026" w:rsidP="001D1026">
      <w:pPr>
        <w:pStyle w:val="TFReferencesSection"/>
        <w:spacing w:after="0" w:line="240" w:lineRule="auto"/>
        <w:ind w:firstLine="0"/>
        <w:jc w:val="left"/>
        <w:rPr>
          <w:rFonts w:cs="Times"/>
          <w:noProof/>
        </w:rPr>
      </w:pPr>
      <w:r>
        <w:rPr>
          <w:rFonts w:cs="Times"/>
          <w:noProof/>
        </w:rPr>
        <w:t>47.</w:t>
      </w:r>
      <w:r>
        <w:rPr>
          <w:rFonts w:cs="Times"/>
          <w:noProof/>
        </w:rPr>
        <w:tab/>
        <w:t xml:space="preserve">Jie-Hua, Z.; Kiene, M.; Hu, C.; Ho, P. S., Thermal Stress and Glass Transition of Ultrathin Polystyrene Films. </w:t>
      </w:r>
      <w:r w:rsidRPr="001D1026">
        <w:rPr>
          <w:rFonts w:cs="Times"/>
          <w:i/>
          <w:noProof/>
        </w:rPr>
        <w:t xml:space="preserve">Appl. Phys. Lett. </w:t>
      </w:r>
      <w:r w:rsidRPr="001D1026">
        <w:rPr>
          <w:rFonts w:cs="Times"/>
          <w:b/>
          <w:noProof/>
        </w:rPr>
        <w:t>2000,</w:t>
      </w:r>
      <w:r>
        <w:rPr>
          <w:rFonts w:cs="Times"/>
          <w:noProof/>
        </w:rPr>
        <w:t xml:space="preserve"> </w:t>
      </w:r>
      <w:r w:rsidRPr="001D1026">
        <w:rPr>
          <w:rFonts w:cs="Times"/>
          <w:i/>
          <w:noProof/>
        </w:rPr>
        <w:t>77</w:t>
      </w:r>
      <w:r>
        <w:rPr>
          <w:rFonts w:cs="Times"/>
          <w:noProof/>
        </w:rPr>
        <w:t>, 2843-2845.</w:t>
      </w:r>
    </w:p>
    <w:p w14:paraId="1A73163C" w14:textId="77777777" w:rsidR="001D1026" w:rsidRDefault="001D1026" w:rsidP="001D1026">
      <w:pPr>
        <w:pStyle w:val="TFReferencesSection"/>
        <w:spacing w:after="0" w:line="240" w:lineRule="auto"/>
        <w:ind w:firstLine="0"/>
        <w:jc w:val="left"/>
        <w:rPr>
          <w:rFonts w:cs="Times"/>
          <w:noProof/>
        </w:rPr>
      </w:pPr>
      <w:r>
        <w:rPr>
          <w:rFonts w:cs="Times"/>
          <w:noProof/>
        </w:rPr>
        <w:t>48.</w:t>
      </w:r>
      <w:r>
        <w:rPr>
          <w:rFonts w:cs="Times"/>
          <w:noProof/>
        </w:rPr>
        <w:tab/>
        <w:t xml:space="preserve">Sills, S.; Overney, R. M.; Chau, W.; Lee, V. Y.; Miller, R. D.; Frommer, J., Interfacial Glass Transition Profiles in Ultrathin, Spin Cast Polymer Films. </w:t>
      </w:r>
      <w:r w:rsidRPr="001D1026">
        <w:rPr>
          <w:rFonts w:cs="Times"/>
          <w:i/>
          <w:noProof/>
        </w:rPr>
        <w:t xml:space="preserve">J. Chem. Phys. </w:t>
      </w:r>
      <w:r w:rsidRPr="001D1026">
        <w:rPr>
          <w:rFonts w:cs="Times"/>
          <w:b/>
          <w:noProof/>
        </w:rPr>
        <w:t>2004,</w:t>
      </w:r>
      <w:r>
        <w:rPr>
          <w:rFonts w:cs="Times"/>
          <w:noProof/>
        </w:rPr>
        <w:t xml:space="preserve"> </w:t>
      </w:r>
      <w:r w:rsidRPr="001D1026">
        <w:rPr>
          <w:rFonts w:cs="Times"/>
          <w:i/>
          <w:noProof/>
        </w:rPr>
        <w:t>120</w:t>
      </w:r>
      <w:r>
        <w:rPr>
          <w:rFonts w:cs="Times"/>
          <w:noProof/>
        </w:rPr>
        <w:t>, 5334-5338.</w:t>
      </w:r>
    </w:p>
    <w:p w14:paraId="4F9C84D1" w14:textId="77777777" w:rsidR="001D1026" w:rsidRDefault="001D1026" w:rsidP="001D1026">
      <w:pPr>
        <w:pStyle w:val="TFReferencesSection"/>
        <w:spacing w:after="0" w:line="240" w:lineRule="auto"/>
        <w:ind w:firstLine="0"/>
        <w:jc w:val="left"/>
        <w:rPr>
          <w:rFonts w:cs="Times"/>
          <w:noProof/>
        </w:rPr>
      </w:pPr>
      <w:r>
        <w:rPr>
          <w:rFonts w:cs="Times"/>
          <w:noProof/>
        </w:rPr>
        <w:t>49.</w:t>
      </w:r>
      <w:r>
        <w:rPr>
          <w:rFonts w:cs="Times"/>
          <w:noProof/>
        </w:rPr>
        <w:tab/>
        <w:t xml:space="preserve">Onda, T.; Shibuichi, S.; Satoh, N.; Tsujii, K., Super-Water-Repellent Fractal Surfaces. </w:t>
      </w:r>
      <w:r w:rsidRPr="001D1026">
        <w:rPr>
          <w:rFonts w:cs="Times"/>
          <w:i/>
          <w:noProof/>
        </w:rPr>
        <w:t xml:space="preserve">Langmuir </w:t>
      </w:r>
      <w:r w:rsidRPr="001D1026">
        <w:rPr>
          <w:rFonts w:cs="Times"/>
          <w:b/>
          <w:noProof/>
        </w:rPr>
        <w:t>1996,</w:t>
      </w:r>
      <w:r>
        <w:rPr>
          <w:rFonts w:cs="Times"/>
          <w:noProof/>
        </w:rPr>
        <w:t xml:space="preserve"> </w:t>
      </w:r>
      <w:r w:rsidRPr="001D1026">
        <w:rPr>
          <w:rFonts w:cs="Times"/>
          <w:i/>
          <w:noProof/>
        </w:rPr>
        <w:t>12</w:t>
      </w:r>
      <w:r>
        <w:rPr>
          <w:rFonts w:cs="Times"/>
          <w:noProof/>
        </w:rPr>
        <w:t>, 2125-2127.</w:t>
      </w:r>
    </w:p>
    <w:p w14:paraId="3C9EE619" w14:textId="77777777" w:rsidR="001D1026" w:rsidRDefault="001D1026" w:rsidP="001D1026">
      <w:pPr>
        <w:pStyle w:val="TFReferencesSection"/>
        <w:spacing w:after="0" w:line="240" w:lineRule="auto"/>
        <w:ind w:firstLine="0"/>
        <w:jc w:val="left"/>
        <w:rPr>
          <w:rFonts w:cs="Times"/>
          <w:noProof/>
        </w:rPr>
      </w:pPr>
      <w:r>
        <w:rPr>
          <w:rFonts w:cs="Times"/>
          <w:noProof/>
        </w:rPr>
        <w:t>50.</w:t>
      </w:r>
      <w:r>
        <w:rPr>
          <w:rFonts w:cs="Times"/>
          <w:noProof/>
        </w:rPr>
        <w:tab/>
        <w:t xml:space="preserve">Zhai, L.; Cebeci, F. C.; Cohen, R. E.; Rubner, M. F., Stable Superhydrophobic Coatings from Polyelectrolyte Multilayers. </w:t>
      </w:r>
      <w:r w:rsidRPr="001D1026">
        <w:rPr>
          <w:rFonts w:cs="Times"/>
          <w:i/>
          <w:noProof/>
        </w:rPr>
        <w:t xml:space="preserve">Nano Lett. </w:t>
      </w:r>
      <w:r w:rsidRPr="001D1026">
        <w:rPr>
          <w:rFonts w:cs="Times"/>
          <w:b/>
          <w:noProof/>
        </w:rPr>
        <w:t>2004,</w:t>
      </w:r>
      <w:r>
        <w:rPr>
          <w:rFonts w:cs="Times"/>
          <w:noProof/>
        </w:rPr>
        <w:t xml:space="preserve"> </w:t>
      </w:r>
      <w:r w:rsidRPr="001D1026">
        <w:rPr>
          <w:rFonts w:cs="Times"/>
          <w:i/>
          <w:noProof/>
        </w:rPr>
        <w:t>4</w:t>
      </w:r>
      <w:r>
        <w:rPr>
          <w:rFonts w:cs="Times"/>
          <w:noProof/>
        </w:rPr>
        <w:t>, 1349-1353.</w:t>
      </w:r>
    </w:p>
    <w:p w14:paraId="5813F8C3" w14:textId="77777777" w:rsidR="001D1026" w:rsidRDefault="001D1026" w:rsidP="001D1026">
      <w:pPr>
        <w:pStyle w:val="TFReferencesSection"/>
        <w:spacing w:after="0" w:line="240" w:lineRule="auto"/>
        <w:ind w:firstLine="0"/>
        <w:jc w:val="left"/>
        <w:rPr>
          <w:rFonts w:cs="Times"/>
          <w:noProof/>
        </w:rPr>
      </w:pPr>
      <w:r>
        <w:rPr>
          <w:rFonts w:cs="Times"/>
          <w:noProof/>
        </w:rPr>
        <w:lastRenderedPageBreak/>
        <w:t>51.</w:t>
      </w:r>
      <w:r>
        <w:rPr>
          <w:rFonts w:cs="Times"/>
          <w:noProof/>
        </w:rPr>
        <w:tab/>
        <w:t xml:space="preserve">Wang, C.-F.; Wang, T.-F.; Liao, C.-S.; Kuo, S.-W.; Lin, H.-C., Using Pencil Drawing to Pattern Robust Superhydrophobic Surfaces to Control the Mobility of Water Droplets. </w:t>
      </w:r>
      <w:r w:rsidRPr="001D1026">
        <w:rPr>
          <w:rFonts w:cs="Times"/>
          <w:i/>
          <w:noProof/>
        </w:rPr>
        <w:t xml:space="preserve">J. Phys. Chem. C </w:t>
      </w:r>
      <w:r w:rsidRPr="001D1026">
        <w:rPr>
          <w:rFonts w:cs="Times"/>
          <w:b/>
          <w:noProof/>
        </w:rPr>
        <w:t>2011,</w:t>
      </w:r>
      <w:r>
        <w:rPr>
          <w:rFonts w:cs="Times"/>
          <w:noProof/>
        </w:rPr>
        <w:t xml:space="preserve"> </w:t>
      </w:r>
      <w:r w:rsidRPr="001D1026">
        <w:rPr>
          <w:rFonts w:cs="Times"/>
          <w:i/>
          <w:noProof/>
        </w:rPr>
        <w:t>115</w:t>
      </w:r>
      <w:r>
        <w:rPr>
          <w:rFonts w:cs="Times"/>
          <w:noProof/>
        </w:rPr>
        <w:t>, 16495-16500.</w:t>
      </w:r>
    </w:p>
    <w:p w14:paraId="1C0C536C" w14:textId="77777777" w:rsidR="001D1026" w:rsidRDefault="001D1026" w:rsidP="001D1026">
      <w:pPr>
        <w:pStyle w:val="TFReferencesSection"/>
        <w:spacing w:after="0" w:line="240" w:lineRule="auto"/>
        <w:ind w:firstLine="0"/>
        <w:jc w:val="left"/>
        <w:rPr>
          <w:rFonts w:cs="Times"/>
          <w:noProof/>
        </w:rPr>
      </w:pPr>
      <w:r>
        <w:rPr>
          <w:rFonts w:cs="Times"/>
          <w:noProof/>
        </w:rPr>
        <w:t>52.</w:t>
      </w:r>
      <w:r>
        <w:rPr>
          <w:rFonts w:cs="Times"/>
          <w:noProof/>
        </w:rPr>
        <w:tab/>
        <w:t xml:space="preserve">Noh, S. M.; Lee, J. W.; Nam, J. H.; Park, J. M.; Jung, H. W., Analysis of Scratch Characteristics of Automotive Clearcoats Containing Silane Modified Blocked Isocyanates Via Carwash and Nano-Scratch Tests. </w:t>
      </w:r>
      <w:r w:rsidRPr="001D1026">
        <w:rPr>
          <w:rFonts w:cs="Times"/>
          <w:i/>
          <w:noProof/>
        </w:rPr>
        <w:t xml:space="preserve">Prog. Org. Coat. </w:t>
      </w:r>
      <w:r w:rsidRPr="001D1026">
        <w:rPr>
          <w:rFonts w:cs="Times"/>
          <w:b/>
          <w:noProof/>
        </w:rPr>
        <w:t>2012,</w:t>
      </w:r>
      <w:r>
        <w:rPr>
          <w:rFonts w:cs="Times"/>
          <w:noProof/>
        </w:rPr>
        <w:t xml:space="preserve"> </w:t>
      </w:r>
      <w:r w:rsidRPr="001D1026">
        <w:rPr>
          <w:rFonts w:cs="Times"/>
          <w:i/>
          <w:noProof/>
        </w:rPr>
        <w:t>74</w:t>
      </w:r>
      <w:r>
        <w:rPr>
          <w:rFonts w:cs="Times"/>
          <w:noProof/>
        </w:rPr>
        <w:t>, 192-203.</w:t>
      </w:r>
    </w:p>
    <w:p w14:paraId="4AE9D3FF" w14:textId="77777777" w:rsidR="001D1026" w:rsidRDefault="001D1026" w:rsidP="001D1026">
      <w:pPr>
        <w:pStyle w:val="TFReferencesSection"/>
        <w:spacing w:after="0" w:line="240" w:lineRule="auto"/>
        <w:ind w:firstLine="0"/>
        <w:jc w:val="left"/>
        <w:rPr>
          <w:rFonts w:cs="Times"/>
          <w:noProof/>
        </w:rPr>
      </w:pPr>
      <w:r>
        <w:rPr>
          <w:rFonts w:cs="Times"/>
          <w:noProof/>
        </w:rPr>
        <w:t>53.</w:t>
      </w:r>
      <w:r>
        <w:rPr>
          <w:rFonts w:cs="Times"/>
          <w:noProof/>
        </w:rPr>
        <w:tab/>
        <w:t xml:space="preserve">Jung, Y. C.; Bhushan, B., Mechanically Durable Carbon Nanotube-Composite Hierarchical Structures with Superhydrophobicity, Self-Cleaning, and Low-Drag. </w:t>
      </w:r>
      <w:r w:rsidRPr="001D1026">
        <w:rPr>
          <w:rFonts w:cs="Times"/>
          <w:i/>
          <w:noProof/>
        </w:rPr>
        <w:t xml:space="preserve">ACS Nano </w:t>
      </w:r>
      <w:r w:rsidRPr="001D1026">
        <w:rPr>
          <w:rFonts w:cs="Times"/>
          <w:b/>
          <w:noProof/>
        </w:rPr>
        <w:t>2009,</w:t>
      </w:r>
      <w:r>
        <w:rPr>
          <w:rFonts w:cs="Times"/>
          <w:noProof/>
        </w:rPr>
        <w:t xml:space="preserve"> </w:t>
      </w:r>
      <w:r w:rsidRPr="001D1026">
        <w:rPr>
          <w:rFonts w:cs="Times"/>
          <w:i/>
          <w:noProof/>
        </w:rPr>
        <w:t>3</w:t>
      </w:r>
      <w:r>
        <w:rPr>
          <w:rFonts w:cs="Times"/>
          <w:noProof/>
        </w:rPr>
        <w:t>, 4155-4163.</w:t>
      </w:r>
    </w:p>
    <w:p w14:paraId="54F6AB60" w14:textId="77777777" w:rsidR="001D1026" w:rsidRDefault="001D1026" w:rsidP="001D1026">
      <w:pPr>
        <w:pStyle w:val="TFReferencesSection"/>
        <w:spacing w:after="0" w:line="240" w:lineRule="auto"/>
        <w:ind w:firstLine="0"/>
        <w:jc w:val="left"/>
        <w:rPr>
          <w:rFonts w:cs="Times"/>
          <w:noProof/>
        </w:rPr>
      </w:pPr>
      <w:r>
        <w:rPr>
          <w:rFonts w:cs="Times"/>
          <w:noProof/>
        </w:rPr>
        <w:t>54.</w:t>
      </w:r>
      <w:r>
        <w:rPr>
          <w:rFonts w:cs="Times"/>
          <w:noProof/>
        </w:rPr>
        <w:tab/>
        <w:t xml:space="preserve">Miller, M.; Bobko, C.; Vandamme, M.; Ulm, F. J., Surface Roughness Criteria for Cement Paste Nanoindentation. </w:t>
      </w:r>
      <w:r w:rsidRPr="001D1026">
        <w:rPr>
          <w:rFonts w:cs="Times"/>
          <w:i/>
          <w:noProof/>
        </w:rPr>
        <w:t xml:space="preserve">Cem. Concr. Res. </w:t>
      </w:r>
      <w:r w:rsidRPr="001D1026">
        <w:rPr>
          <w:rFonts w:cs="Times"/>
          <w:b/>
          <w:noProof/>
        </w:rPr>
        <w:t>2008,</w:t>
      </w:r>
      <w:r>
        <w:rPr>
          <w:rFonts w:cs="Times"/>
          <w:noProof/>
        </w:rPr>
        <w:t xml:space="preserve"> </w:t>
      </w:r>
      <w:r w:rsidRPr="001D1026">
        <w:rPr>
          <w:rFonts w:cs="Times"/>
          <w:i/>
          <w:noProof/>
        </w:rPr>
        <w:t>38</w:t>
      </w:r>
      <w:r>
        <w:rPr>
          <w:rFonts w:cs="Times"/>
          <w:noProof/>
        </w:rPr>
        <w:t>, 467-476.</w:t>
      </w:r>
    </w:p>
    <w:p w14:paraId="417D7BFF" w14:textId="77777777" w:rsidR="001D1026" w:rsidRDefault="001D1026" w:rsidP="001D1026">
      <w:pPr>
        <w:pStyle w:val="TFReferencesSection"/>
        <w:spacing w:after="0" w:line="240" w:lineRule="auto"/>
        <w:ind w:firstLine="0"/>
        <w:jc w:val="left"/>
        <w:rPr>
          <w:rFonts w:cs="Times"/>
          <w:noProof/>
        </w:rPr>
      </w:pPr>
      <w:r>
        <w:rPr>
          <w:rFonts w:cs="Times"/>
          <w:noProof/>
        </w:rPr>
        <w:t>55.</w:t>
      </w:r>
      <w:r>
        <w:rPr>
          <w:rFonts w:cs="Times"/>
          <w:noProof/>
        </w:rPr>
        <w:tab/>
        <w:t xml:space="preserve">Oliver, W. C.; Pharr, G. M., Measurement of Hardness and Elastic Modulus by Instrumented Indentation: Advances in Understanding and Refinements to Methodology. </w:t>
      </w:r>
      <w:r w:rsidRPr="001D1026">
        <w:rPr>
          <w:rFonts w:cs="Times"/>
          <w:i/>
          <w:noProof/>
        </w:rPr>
        <w:t xml:space="preserve">J. Mater. Res. </w:t>
      </w:r>
      <w:r w:rsidRPr="001D1026">
        <w:rPr>
          <w:rFonts w:cs="Times"/>
          <w:b/>
          <w:noProof/>
        </w:rPr>
        <w:t>2004,</w:t>
      </w:r>
      <w:r>
        <w:rPr>
          <w:rFonts w:cs="Times"/>
          <w:noProof/>
        </w:rPr>
        <w:t xml:space="preserve"> </w:t>
      </w:r>
      <w:r w:rsidRPr="001D1026">
        <w:rPr>
          <w:rFonts w:cs="Times"/>
          <w:i/>
          <w:noProof/>
        </w:rPr>
        <w:t>19</w:t>
      </w:r>
      <w:r>
        <w:rPr>
          <w:rFonts w:cs="Times"/>
          <w:noProof/>
        </w:rPr>
        <w:t>, 3-20.</w:t>
      </w:r>
    </w:p>
    <w:p w14:paraId="67014A3D" w14:textId="77777777" w:rsidR="001D1026" w:rsidRDefault="001D1026" w:rsidP="001D1026">
      <w:pPr>
        <w:pStyle w:val="TFReferencesSection"/>
        <w:spacing w:after="0" w:line="240" w:lineRule="auto"/>
        <w:ind w:firstLine="0"/>
        <w:jc w:val="left"/>
        <w:rPr>
          <w:rFonts w:cs="Times"/>
          <w:noProof/>
        </w:rPr>
      </w:pPr>
      <w:r>
        <w:rPr>
          <w:rFonts w:cs="Times"/>
          <w:noProof/>
        </w:rPr>
        <w:t>56.</w:t>
      </w:r>
      <w:r>
        <w:rPr>
          <w:rFonts w:cs="Times"/>
          <w:noProof/>
        </w:rPr>
        <w:tab/>
        <w:t xml:space="preserve">Saha, R.; Nix, W. D., Effects of the Substrate on the Determination of Thin Film Mechanical Properties by Nanoindentation. </w:t>
      </w:r>
      <w:r w:rsidRPr="001D1026">
        <w:rPr>
          <w:rFonts w:cs="Times"/>
          <w:i/>
          <w:noProof/>
        </w:rPr>
        <w:t xml:space="preserve">Acta Mater. </w:t>
      </w:r>
      <w:r w:rsidRPr="001D1026">
        <w:rPr>
          <w:rFonts w:cs="Times"/>
          <w:b/>
          <w:noProof/>
        </w:rPr>
        <w:t>2002,</w:t>
      </w:r>
      <w:r>
        <w:rPr>
          <w:rFonts w:cs="Times"/>
          <w:noProof/>
        </w:rPr>
        <w:t xml:space="preserve"> </w:t>
      </w:r>
      <w:r w:rsidRPr="001D1026">
        <w:rPr>
          <w:rFonts w:cs="Times"/>
          <w:i/>
          <w:noProof/>
        </w:rPr>
        <w:t>50</w:t>
      </w:r>
      <w:r>
        <w:rPr>
          <w:rFonts w:cs="Times"/>
          <w:noProof/>
        </w:rPr>
        <w:t>, 23-38.</w:t>
      </w:r>
    </w:p>
    <w:p w14:paraId="3F7EB3CE" w14:textId="77777777" w:rsidR="001D1026" w:rsidRDefault="001D1026" w:rsidP="001D1026">
      <w:pPr>
        <w:pStyle w:val="TFReferencesSection"/>
        <w:spacing w:after="0" w:line="240" w:lineRule="auto"/>
        <w:ind w:firstLine="0"/>
        <w:jc w:val="left"/>
        <w:rPr>
          <w:rFonts w:cs="Times"/>
          <w:noProof/>
        </w:rPr>
      </w:pPr>
      <w:r>
        <w:rPr>
          <w:rFonts w:cs="Times"/>
          <w:noProof/>
        </w:rPr>
        <w:t>57.</w:t>
      </w:r>
      <w:r>
        <w:rPr>
          <w:rFonts w:cs="Times"/>
          <w:noProof/>
        </w:rPr>
        <w:tab/>
        <w:t xml:space="preserve">Caro, J.; Cuadrado, N.; González, I.; Casellas, D.; Prado, J. M.; Vilajoana, A.; Artús, P.; Peris, S.; Carrilero, A.; Dürsteler, J. C., Microscratch Resistance of Ophthalmic Coatings on Organic Lenses. </w:t>
      </w:r>
      <w:r w:rsidRPr="001D1026">
        <w:rPr>
          <w:rFonts w:cs="Times"/>
          <w:i/>
          <w:noProof/>
        </w:rPr>
        <w:t xml:space="preserve">Surf. Coat.Technol. </w:t>
      </w:r>
      <w:r w:rsidRPr="001D1026">
        <w:rPr>
          <w:rFonts w:cs="Times"/>
          <w:b/>
          <w:noProof/>
        </w:rPr>
        <w:t>2011,</w:t>
      </w:r>
      <w:r>
        <w:rPr>
          <w:rFonts w:cs="Times"/>
          <w:noProof/>
        </w:rPr>
        <w:t xml:space="preserve"> </w:t>
      </w:r>
      <w:r w:rsidRPr="001D1026">
        <w:rPr>
          <w:rFonts w:cs="Times"/>
          <w:i/>
          <w:noProof/>
        </w:rPr>
        <w:t>205</w:t>
      </w:r>
      <w:r>
        <w:rPr>
          <w:rFonts w:cs="Times"/>
          <w:noProof/>
        </w:rPr>
        <w:t>, 5040-5052.</w:t>
      </w:r>
    </w:p>
    <w:p w14:paraId="74C97A43" w14:textId="77777777" w:rsidR="001D1026" w:rsidRDefault="001D1026" w:rsidP="001D1026">
      <w:pPr>
        <w:pStyle w:val="TFReferencesSection"/>
        <w:spacing w:after="0" w:line="240" w:lineRule="auto"/>
        <w:ind w:firstLine="0"/>
        <w:jc w:val="left"/>
        <w:rPr>
          <w:rFonts w:cs="Times"/>
          <w:noProof/>
        </w:rPr>
      </w:pPr>
      <w:r>
        <w:rPr>
          <w:rFonts w:cs="Times"/>
          <w:noProof/>
        </w:rPr>
        <w:t>58.</w:t>
      </w:r>
      <w:r>
        <w:rPr>
          <w:rFonts w:cs="Times"/>
          <w:noProof/>
        </w:rPr>
        <w:tab/>
        <w:t xml:space="preserve">Amri, A.; Jiang, Z.-T.; Pryor, T.; Yin, C.-Y.; Xie, Z.; Mondinos, N., Optical and Mechanical Characterization of Novel Cobalt-Based Metal Oxide Thin Films Synthesized Using Sol–Gel Dip-Coating Method. </w:t>
      </w:r>
      <w:r w:rsidRPr="001D1026">
        <w:rPr>
          <w:rFonts w:cs="Times"/>
          <w:i/>
          <w:noProof/>
        </w:rPr>
        <w:t xml:space="preserve">Surf. Coat. Technol. </w:t>
      </w:r>
      <w:r w:rsidRPr="001D1026">
        <w:rPr>
          <w:rFonts w:cs="Times"/>
          <w:b/>
          <w:noProof/>
        </w:rPr>
        <w:t>2012,</w:t>
      </w:r>
      <w:r>
        <w:rPr>
          <w:rFonts w:cs="Times"/>
          <w:noProof/>
        </w:rPr>
        <w:t xml:space="preserve"> </w:t>
      </w:r>
      <w:r w:rsidRPr="001D1026">
        <w:rPr>
          <w:rFonts w:cs="Times"/>
          <w:i/>
          <w:noProof/>
        </w:rPr>
        <w:t>207</w:t>
      </w:r>
      <w:r>
        <w:rPr>
          <w:rFonts w:cs="Times"/>
          <w:noProof/>
        </w:rPr>
        <w:t>, 367-374.</w:t>
      </w:r>
    </w:p>
    <w:p w14:paraId="25520BD8" w14:textId="77777777" w:rsidR="001D1026" w:rsidRDefault="001D1026" w:rsidP="001D1026">
      <w:pPr>
        <w:pStyle w:val="TFReferencesSection"/>
        <w:spacing w:after="0" w:line="240" w:lineRule="auto"/>
        <w:ind w:firstLine="0"/>
        <w:jc w:val="left"/>
        <w:rPr>
          <w:rFonts w:cs="Times"/>
          <w:noProof/>
        </w:rPr>
      </w:pPr>
      <w:r>
        <w:rPr>
          <w:rFonts w:cs="Times"/>
          <w:noProof/>
        </w:rPr>
        <w:t>59.</w:t>
      </w:r>
      <w:r>
        <w:rPr>
          <w:rFonts w:cs="Times"/>
          <w:noProof/>
        </w:rPr>
        <w:tab/>
        <w:t xml:space="preserve">Currie, E.; Meijers, G. J. W.; Pitkin, J. A.; Southwell, J. E.; Thies, J. C.; Tronche, C. F. Hydrophobic Coatings Comprising Reactive Nano-Particles. WO2004104116 A1, </w:t>
      </w:r>
      <w:r w:rsidRPr="001D1026">
        <w:rPr>
          <w:rFonts w:cs="Times"/>
          <w:b/>
          <w:noProof/>
        </w:rPr>
        <w:t>2004</w:t>
      </w:r>
      <w:r>
        <w:rPr>
          <w:rFonts w:cs="Times"/>
          <w:noProof/>
        </w:rPr>
        <w:t>.</w:t>
      </w:r>
    </w:p>
    <w:p w14:paraId="4168F106" w14:textId="77777777" w:rsidR="001D1026" w:rsidRDefault="001D1026" w:rsidP="001D1026">
      <w:pPr>
        <w:pStyle w:val="TFReferencesSection"/>
        <w:spacing w:after="0" w:line="240" w:lineRule="auto"/>
        <w:ind w:firstLine="0"/>
        <w:jc w:val="left"/>
        <w:rPr>
          <w:rFonts w:cs="Times"/>
          <w:noProof/>
        </w:rPr>
      </w:pPr>
      <w:r>
        <w:rPr>
          <w:rFonts w:cs="Times"/>
          <w:noProof/>
        </w:rPr>
        <w:t>60.</w:t>
      </w:r>
      <w:r>
        <w:rPr>
          <w:rFonts w:cs="Times"/>
          <w:noProof/>
        </w:rPr>
        <w:tab/>
        <w:t xml:space="preserve">Kessman, A.; Cairns, D. Hydrophobic and Oleophobic Coatings. US20110250422 A1, </w:t>
      </w:r>
      <w:r w:rsidRPr="001D1026">
        <w:rPr>
          <w:rFonts w:cs="Times"/>
          <w:b/>
          <w:noProof/>
        </w:rPr>
        <w:t>2011</w:t>
      </w:r>
      <w:r>
        <w:rPr>
          <w:rFonts w:cs="Times"/>
          <w:noProof/>
        </w:rPr>
        <w:t>.</w:t>
      </w:r>
    </w:p>
    <w:p w14:paraId="3E864604" w14:textId="77777777" w:rsidR="001D1026" w:rsidRDefault="001D1026" w:rsidP="001D1026">
      <w:pPr>
        <w:pStyle w:val="TFReferencesSection"/>
        <w:spacing w:after="0" w:line="240" w:lineRule="auto"/>
        <w:ind w:firstLine="0"/>
        <w:jc w:val="left"/>
        <w:rPr>
          <w:rFonts w:cs="Times"/>
          <w:noProof/>
        </w:rPr>
      </w:pPr>
      <w:r>
        <w:rPr>
          <w:rFonts w:cs="Times"/>
          <w:noProof/>
        </w:rPr>
        <w:t>61.</w:t>
      </w:r>
      <w:r>
        <w:rPr>
          <w:rFonts w:cs="Times"/>
          <w:noProof/>
        </w:rPr>
        <w:tab/>
        <w:t xml:space="preserve">Larson-Smith, K. L.; Sundaram, V. S.; Bowen, D. A.; Pare, S. M.; Pingree, L. S. C. Durable Transparent Intelligent Coatings for Polymeric Transparencies. US8802236 B2, </w:t>
      </w:r>
      <w:r w:rsidRPr="001D1026">
        <w:rPr>
          <w:rFonts w:cs="Times"/>
          <w:b/>
          <w:noProof/>
        </w:rPr>
        <w:t>2014</w:t>
      </w:r>
      <w:r>
        <w:rPr>
          <w:rFonts w:cs="Times"/>
          <w:noProof/>
        </w:rPr>
        <w:t>.</w:t>
      </w:r>
    </w:p>
    <w:p w14:paraId="5F15F63B" w14:textId="77777777" w:rsidR="001D1026" w:rsidRDefault="001D1026" w:rsidP="001D1026">
      <w:pPr>
        <w:pStyle w:val="TFReferencesSection"/>
        <w:spacing w:line="240" w:lineRule="auto"/>
        <w:ind w:firstLine="0"/>
        <w:jc w:val="left"/>
        <w:rPr>
          <w:rFonts w:cs="Times"/>
          <w:noProof/>
        </w:rPr>
      </w:pPr>
      <w:r>
        <w:rPr>
          <w:rFonts w:cs="Times"/>
          <w:noProof/>
        </w:rPr>
        <w:t>62.</w:t>
      </w:r>
      <w:r>
        <w:rPr>
          <w:rFonts w:cs="Times"/>
          <w:noProof/>
        </w:rPr>
        <w:tab/>
        <w:t xml:space="preserve">Huang, Y. Y.; Knowles, T. P. J.; Terentjev, E. M., Strength of Nanotubes, Filaments, and Nanowires from Sonication-Induced Scission. </w:t>
      </w:r>
      <w:r w:rsidRPr="001D1026">
        <w:rPr>
          <w:rFonts w:cs="Times"/>
          <w:i/>
          <w:noProof/>
        </w:rPr>
        <w:t xml:space="preserve">Adv. Mater. </w:t>
      </w:r>
      <w:r w:rsidRPr="001D1026">
        <w:rPr>
          <w:rFonts w:cs="Times"/>
          <w:b/>
          <w:noProof/>
        </w:rPr>
        <w:t>2009,</w:t>
      </w:r>
      <w:r>
        <w:rPr>
          <w:rFonts w:cs="Times"/>
          <w:noProof/>
        </w:rPr>
        <w:t xml:space="preserve"> </w:t>
      </w:r>
      <w:r w:rsidRPr="001D1026">
        <w:rPr>
          <w:rFonts w:cs="Times"/>
          <w:i/>
          <w:noProof/>
        </w:rPr>
        <w:t>19</w:t>
      </w:r>
      <w:r>
        <w:rPr>
          <w:rFonts w:cs="Times"/>
          <w:noProof/>
        </w:rPr>
        <w:t>, 3945–3948.</w:t>
      </w:r>
    </w:p>
    <w:p w14:paraId="6FA65A18" w14:textId="5DD21254" w:rsidR="001D1026" w:rsidRDefault="001D1026" w:rsidP="001D1026">
      <w:pPr>
        <w:pStyle w:val="TFReferencesSection"/>
        <w:spacing w:line="240" w:lineRule="auto"/>
        <w:jc w:val="left"/>
        <w:rPr>
          <w:rFonts w:cs="Times"/>
          <w:noProof/>
        </w:rPr>
      </w:pPr>
    </w:p>
    <w:p w14:paraId="7D1D1490" w14:textId="17D55EE6" w:rsidR="00A73A35" w:rsidRPr="00990A94" w:rsidRDefault="00A73A35" w:rsidP="00A73A35">
      <w:pPr>
        <w:pStyle w:val="TFReferencesSection"/>
      </w:pPr>
      <w:r w:rsidRPr="00990A94">
        <w:fldChar w:fldCharType="end"/>
      </w:r>
    </w:p>
    <w:p w14:paraId="590B27DC" w14:textId="77777777" w:rsidR="00B744EA" w:rsidRPr="00990A94" w:rsidRDefault="00B744EA" w:rsidP="000B5610">
      <w:pPr>
        <w:pStyle w:val="SNSynopsisTOC"/>
        <w:spacing w:after="240"/>
        <w:jc w:val="left"/>
      </w:pPr>
    </w:p>
    <w:p w14:paraId="1C04F951" w14:textId="77777777" w:rsidR="00B744EA" w:rsidRPr="00990A94" w:rsidRDefault="00B744EA" w:rsidP="000B5610">
      <w:pPr>
        <w:pStyle w:val="SNSynopsisTOC"/>
        <w:spacing w:after="240"/>
        <w:jc w:val="left"/>
      </w:pPr>
    </w:p>
    <w:p w14:paraId="05DD5C77" w14:textId="77777777" w:rsidR="00B744EA" w:rsidRPr="00990A94" w:rsidRDefault="00B744EA" w:rsidP="000B5610">
      <w:pPr>
        <w:pStyle w:val="SNSynopsisTOC"/>
        <w:spacing w:after="240"/>
        <w:jc w:val="left"/>
      </w:pPr>
    </w:p>
    <w:p w14:paraId="7D538C27" w14:textId="77777777" w:rsidR="0048210C" w:rsidRPr="00990A94" w:rsidRDefault="0048210C">
      <w:pPr>
        <w:spacing w:after="0"/>
        <w:jc w:val="left"/>
      </w:pPr>
      <w:r w:rsidRPr="00990A94">
        <w:br w:type="page"/>
      </w:r>
    </w:p>
    <w:p w14:paraId="1830F203" w14:textId="3ABCF018" w:rsidR="009246AD" w:rsidRPr="00990A94" w:rsidRDefault="0004450F" w:rsidP="000B5610">
      <w:pPr>
        <w:pStyle w:val="SNSynopsisTOC"/>
        <w:spacing w:after="240"/>
        <w:jc w:val="left"/>
        <w:rPr>
          <w:b/>
        </w:rPr>
      </w:pPr>
      <w:r w:rsidRPr="00990A94">
        <w:rPr>
          <w:b/>
        </w:rPr>
        <w:lastRenderedPageBreak/>
        <w:t>Table of Contents Graphic and Synopsis</w:t>
      </w:r>
    </w:p>
    <w:p w14:paraId="28C11A15" w14:textId="77777777" w:rsidR="00234823" w:rsidRPr="00990A94" w:rsidRDefault="00234823" w:rsidP="00234823">
      <w:pPr>
        <w:pStyle w:val="SNSynopsisTOC"/>
        <w:spacing w:after="240"/>
        <w:jc w:val="left"/>
      </w:pPr>
      <w:r w:rsidRPr="00990A94">
        <w:rPr>
          <w:b/>
          <w:noProof/>
          <w:sz w:val="32"/>
          <w:szCs w:val="32"/>
          <w:lang w:val="en-AU" w:eastAsia="en-AU"/>
        </w:rPr>
        <w:drawing>
          <wp:inline distT="0" distB="0" distL="0" distR="0" wp14:anchorId="6C3EF3DA" wp14:editId="461DE117">
            <wp:extent cx="5760720" cy="20872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C Figure_Final_Final.tif"/>
                    <pic:cNvPicPr/>
                  </pic:nvPicPr>
                  <pic:blipFill>
                    <a:blip r:embed="rId12">
                      <a:extLst>
                        <a:ext uri="{28A0092B-C50C-407E-A947-70E740481C1C}">
                          <a14:useLocalDpi xmlns:a14="http://schemas.microsoft.com/office/drawing/2010/main" val="0"/>
                        </a:ext>
                      </a:extLst>
                    </a:blip>
                    <a:stretch>
                      <a:fillRect/>
                    </a:stretch>
                  </pic:blipFill>
                  <pic:spPr>
                    <a:xfrm>
                      <a:off x="0" y="0"/>
                      <a:ext cx="5760720" cy="2087245"/>
                    </a:xfrm>
                    <a:prstGeom prst="rect">
                      <a:avLst/>
                    </a:prstGeom>
                  </pic:spPr>
                </pic:pic>
              </a:graphicData>
            </a:graphic>
          </wp:inline>
        </w:drawing>
      </w:r>
    </w:p>
    <w:p w14:paraId="13126BED" w14:textId="77777777" w:rsidR="00A73A35" w:rsidRPr="00990A94" w:rsidRDefault="00234823" w:rsidP="00234823">
      <w:pPr>
        <w:pStyle w:val="SNSynopsisTOC"/>
        <w:spacing w:after="240"/>
        <w:jc w:val="left"/>
      </w:pPr>
      <w:r w:rsidRPr="00990A94">
        <w:t>Superhydrophobic wrinkled surfaces are generated by coating a film of Teflon AF onto a shrinkable substrate which is flat and featureless (a). On this flat surface water forms a contact angle of about 93 degrees. (b) Teflon AF is spin-coated on the surface, and (c) following 2 minutes of thermal annealing, the Teflon film is wrinkled and has a water contact angle of 160° - 172°. The wrinkle size can be easily tuned from the nanometer to the micrometer.</w:t>
      </w:r>
    </w:p>
    <w:p w14:paraId="44C323D6" w14:textId="597C3C40" w:rsidR="00A73A35" w:rsidRPr="00990A94" w:rsidRDefault="00A73A35" w:rsidP="00234823">
      <w:pPr>
        <w:pStyle w:val="SNSynopsisTOC"/>
        <w:spacing w:after="240"/>
        <w:jc w:val="left"/>
      </w:pPr>
    </w:p>
    <w:sectPr w:rsidR="00A73A35" w:rsidRPr="00990A94" w:rsidSect="000B5610">
      <w:footerReference w:type="even" r:id="rId13"/>
      <w:footerReference w:type="default" r:id="rId14"/>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12A4B1" w14:textId="77777777" w:rsidR="007A0C09" w:rsidRDefault="007A0C09">
      <w:r>
        <w:separator/>
      </w:r>
    </w:p>
  </w:endnote>
  <w:endnote w:type="continuationSeparator" w:id="0">
    <w:p w14:paraId="17B58AFA" w14:textId="77777777" w:rsidR="007A0C09" w:rsidRDefault="007A0C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Constantia"/>
    <w:panose1 w:val="00000000000000000000"/>
    <w:charset w:val="00"/>
    <w:family w:val="roman"/>
    <w:notTrueType/>
    <w:pitch w:val="variable"/>
    <w:sig w:usb0="00000001" w:usb1="00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19B59" w14:textId="77777777" w:rsidR="00B744EA" w:rsidRDefault="00B744E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A615669" w14:textId="77777777" w:rsidR="00B744EA" w:rsidRDefault="00B744E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77DDE5" w14:textId="77777777" w:rsidR="00B744EA" w:rsidRDefault="00B744E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D1026">
      <w:rPr>
        <w:rStyle w:val="PageNumber"/>
        <w:noProof/>
      </w:rPr>
      <w:t>20</w:t>
    </w:r>
    <w:r>
      <w:rPr>
        <w:rStyle w:val="PageNumber"/>
      </w:rPr>
      <w:fldChar w:fldCharType="end"/>
    </w:r>
  </w:p>
  <w:p w14:paraId="3488A93B" w14:textId="77777777" w:rsidR="00B744EA" w:rsidRDefault="00B744E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55C356" w14:textId="77777777" w:rsidR="007A0C09" w:rsidRDefault="007A0C09">
      <w:r>
        <w:separator/>
      </w:r>
    </w:p>
  </w:footnote>
  <w:footnote w:type="continuationSeparator" w:id="0">
    <w:p w14:paraId="133FFEB9" w14:textId="77777777" w:rsidR="007A0C09" w:rsidRDefault="007A0C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3">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4">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5">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6">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6"/>
  </w:num>
  <w:num w:numId="2">
    <w:abstractNumId w:val="4"/>
  </w:num>
  <w:num w:numId="3">
    <w:abstractNumId w:val="7"/>
  </w:num>
  <w:num w:numId="4">
    <w:abstractNumId w:val="5"/>
  </w:num>
  <w:num w:numId="5">
    <w:abstractNumId w:val="3"/>
  </w:num>
  <w:num w:numId="6">
    <w:abstractNumId w:val="2"/>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S Applied Materials Interfaces&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Layout&gt;"/>
    <w:docVar w:name="EN.Libraries" w:val="&lt;Libraries&gt;&lt;item db-id=&quot;ptvfdstwqv5s0sear295zasg5ds2rpwzz0p5&quot;&gt;My EndNote Library Recovered-Saved-Saved&lt;record-ids&gt;&lt;item&gt;3&lt;/item&gt;&lt;item&gt;18&lt;/item&gt;&lt;item&gt;29&lt;/item&gt;&lt;item&gt;45&lt;/item&gt;&lt;item&gt;48&lt;/item&gt;&lt;item&gt;49&lt;/item&gt;&lt;item&gt;51&lt;/item&gt;&lt;item&gt;59&lt;/item&gt;&lt;item&gt;64&lt;/item&gt;&lt;item&gt;96&lt;/item&gt;&lt;item&gt;118&lt;/item&gt;&lt;item&gt;131&lt;/item&gt;&lt;item&gt;134&lt;/item&gt;&lt;item&gt;153&lt;/item&gt;&lt;item&gt;157&lt;/item&gt;&lt;item&gt;160&lt;/item&gt;&lt;item&gt;163&lt;/item&gt;&lt;item&gt;165&lt;/item&gt;&lt;item&gt;166&lt;/item&gt;&lt;item&gt;167&lt;/item&gt;&lt;item&gt;168&lt;/item&gt;&lt;item&gt;205&lt;/item&gt;&lt;item&gt;244&lt;/item&gt;&lt;item&gt;247&lt;/item&gt;&lt;item&gt;251&lt;/item&gt;&lt;item&gt;255&lt;/item&gt;&lt;item&gt;268&lt;/item&gt;&lt;item&gt;290&lt;/item&gt;&lt;item&gt;329&lt;/item&gt;&lt;item&gt;359&lt;/item&gt;&lt;item&gt;492&lt;/item&gt;&lt;item&gt;603&lt;/item&gt;&lt;item&gt;743&lt;/item&gt;&lt;item&gt;829&lt;/item&gt;&lt;item&gt;1086&lt;/item&gt;&lt;item&gt;1179&lt;/item&gt;&lt;item&gt;1193&lt;/item&gt;&lt;item&gt;1207&lt;/item&gt;&lt;item&gt;1218&lt;/item&gt;&lt;item&gt;1223&lt;/item&gt;&lt;item&gt;1225&lt;/item&gt;&lt;item&gt;1226&lt;/item&gt;&lt;item&gt;1227&lt;/item&gt;&lt;item&gt;1229&lt;/item&gt;&lt;item&gt;1235&lt;/item&gt;&lt;item&gt;1242&lt;/item&gt;&lt;item&gt;1246&lt;/item&gt;&lt;item&gt;1248&lt;/item&gt;&lt;item&gt;1249&lt;/item&gt;&lt;item&gt;1250&lt;/item&gt;&lt;item&gt;1251&lt;/item&gt;&lt;item&gt;1253&lt;/item&gt;&lt;item&gt;1254&lt;/item&gt;&lt;item&gt;1255&lt;/item&gt;&lt;item&gt;1256&lt;/item&gt;&lt;item&gt;1257&lt;/item&gt;&lt;item&gt;1258&lt;/item&gt;&lt;item&gt;1259&lt;/item&gt;&lt;item&gt;1260&lt;/item&gt;&lt;/record-ids&gt;&lt;/item&gt;&lt;/Libraries&gt;"/>
  </w:docVars>
  <w:rsids>
    <w:rsidRoot w:val="00DF6E61"/>
    <w:rsid w:val="0004450F"/>
    <w:rsid w:val="00045BFA"/>
    <w:rsid w:val="0005660F"/>
    <w:rsid w:val="000702AD"/>
    <w:rsid w:val="00081B98"/>
    <w:rsid w:val="000B5610"/>
    <w:rsid w:val="000C05CC"/>
    <w:rsid w:val="000E1680"/>
    <w:rsid w:val="000E7092"/>
    <w:rsid w:val="00105C64"/>
    <w:rsid w:val="00195ACA"/>
    <w:rsid w:val="001A7A90"/>
    <w:rsid w:val="001D1026"/>
    <w:rsid w:val="00212B1D"/>
    <w:rsid w:val="00234823"/>
    <w:rsid w:val="0024387D"/>
    <w:rsid w:val="00271A02"/>
    <w:rsid w:val="002A7493"/>
    <w:rsid w:val="002C3431"/>
    <w:rsid w:val="00324128"/>
    <w:rsid w:val="003540BA"/>
    <w:rsid w:val="003664E9"/>
    <w:rsid w:val="003679A1"/>
    <w:rsid w:val="003B4AF3"/>
    <w:rsid w:val="003E1F76"/>
    <w:rsid w:val="003F4741"/>
    <w:rsid w:val="003F7AEF"/>
    <w:rsid w:val="0041244A"/>
    <w:rsid w:val="004125BC"/>
    <w:rsid w:val="00423E19"/>
    <w:rsid w:val="00445B0A"/>
    <w:rsid w:val="00475FD2"/>
    <w:rsid w:val="0048210C"/>
    <w:rsid w:val="004E7185"/>
    <w:rsid w:val="005310E3"/>
    <w:rsid w:val="005553EF"/>
    <w:rsid w:val="00591A57"/>
    <w:rsid w:val="005D0C10"/>
    <w:rsid w:val="006455A5"/>
    <w:rsid w:val="006B2581"/>
    <w:rsid w:val="00742AFC"/>
    <w:rsid w:val="007629D3"/>
    <w:rsid w:val="00794616"/>
    <w:rsid w:val="007A0C09"/>
    <w:rsid w:val="007C0303"/>
    <w:rsid w:val="007D1C8F"/>
    <w:rsid w:val="007E453E"/>
    <w:rsid w:val="007E4EB4"/>
    <w:rsid w:val="007F7E4A"/>
    <w:rsid w:val="008047DE"/>
    <w:rsid w:val="008655C0"/>
    <w:rsid w:val="008B4C39"/>
    <w:rsid w:val="00912169"/>
    <w:rsid w:val="009152BA"/>
    <w:rsid w:val="0092037A"/>
    <w:rsid w:val="0092350D"/>
    <w:rsid w:val="009246AD"/>
    <w:rsid w:val="00925213"/>
    <w:rsid w:val="009433CA"/>
    <w:rsid w:val="00971A2A"/>
    <w:rsid w:val="00977762"/>
    <w:rsid w:val="00990A94"/>
    <w:rsid w:val="00995385"/>
    <w:rsid w:val="009D211E"/>
    <w:rsid w:val="009F2E7E"/>
    <w:rsid w:val="00A02D62"/>
    <w:rsid w:val="00A20EB5"/>
    <w:rsid w:val="00A35760"/>
    <w:rsid w:val="00A73A35"/>
    <w:rsid w:val="00A764EF"/>
    <w:rsid w:val="00AB34C5"/>
    <w:rsid w:val="00AC259E"/>
    <w:rsid w:val="00AE4445"/>
    <w:rsid w:val="00AF7F6A"/>
    <w:rsid w:val="00B05A88"/>
    <w:rsid w:val="00B05EDE"/>
    <w:rsid w:val="00B744EA"/>
    <w:rsid w:val="00B7618D"/>
    <w:rsid w:val="00B955DA"/>
    <w:rsid w:val="00BA2A39"/>
    <w:rsid w:val="00BB71B5"/>
    <w:rsid w:val="00BD2C44"/>
    <w:rsid w:val="00BD77A9"/>
    <w:rsid w:val="00C0407F"/>
    <w:rsid w:val="00C10EE0"/>
    <w:rsid w:val="00C12556"/>
    <w:rsid w:val="00C6170A"/>
    <w:rsid w:val="00C672AB"/>
    <w:rsid w:val="00CF329B"/>
    <w:rsid w:val="00D200C9"/>
    <w:rsid w:val="00D25B68"/>
    <w:rsid w:val="00D32E24"/>
    <w:rsid w:val="00DB4824"/>
    <w:rsid w:val="00DC6B7C"/>
    <w:rsid w:val="00DD6DBB"/>
    <w:rsid w:val="00DE4E3E"/>
    <w:rsid w:val="00DF6E61"/>
    <w:rsid w:val="00E074F2"/>
    <w:rsid w:val="00E16342"/>
    <w:rsid w:val="00E3017B"/>
    <w:rsid w:val="00E30606"/>
    <w:rsid w:val="00E5042E"/>
    <w:rsid w:val="00E51AB7"/>
    <w:rsid w:val="00E621C0"/>
    <w:rsid w:val="00E91482"/>
    <w:rsid w:val="00E96302"/>
    <w:rsid w:val="00EB6BF0"/>
    <w:rsid w:val="00F134F5"/>
    <w:rsid w:val="00F47B85"/>
    <w:rsid w:val="00F5645C"/>
    <w:rsid w:val="00F92BC3"/>
    <w:rsid w:val="00FA4726"/>
    <w:rsid w:val="00FD13BF"/>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BE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iPriority="35"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link w:val="TFReferencesSectionChar"/>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TableHead">
    <w:name w:val="TableHead"/>
    <w:basedOn w:val="Normal"/>
    <w:rsid w:val="00B955DA"/>
    <w:pPr>
      <w:pBdr>
        <w:top w:val="single" w:sz="4" w:space="4" w:color="FFFFFF"/>
        <w:left w:val="single" w:sz="4" w:space="4" w:color="FFFFFF"/>
        <w:bottom w:val="single" w:sz="4" w:space="4" w:color="FFFFFF"/>
        <w:right w:val="single" w:sz="4" w:space="4" w:color="FFFFFF"/>
      </w:pBdr>
      <w:spacing w:after="0" w:line="190" w:lineRule="exact"/>
    </w:pPr>
    <w:rPr>
      <w:rFonts w:ascii="Arial" w:eastAsia="MS Mincho" w:hAnsi="Arial"/>
      <w:sz w:val="16"/>
      <w:szCs w:val="14"/>
      <w:lang w:val="en-GB" w:eastAsia="ja-JP"/>
    </w:rPr>
  </w:style>
  <w:style w:type="paragraph" w:customStyle="1" w:styleId="Legend">
    <w:name w:val="Legend"/>
    <w:basedOn w:val="Normal"/>
    <w:rsid w:val="00B955DA"/>
    <w:pPr>
      <w:spacing w:after="0"/>
      <w:jc w:val="left"/>
    </w:pPr>
    <w:rPr>
      <w:rFonts w:ascii="Times New Roman" w:eastAsia="MS Mincho" w:hAnsi="Times New Roman"/>
      <w:szCs w:val="24"/>
      <w:lang w:eastAsia="ja-JP"/>
    </w:rPr>
  </w:style>
  <w:style w:type="paragraph" w:styleId="Caption">
    <w:name w:val="caption"/>
    <w:basedOn w:val="Normal"/>
    <w:next w:val="Normal"/>
    <w:uiPriority w:val="35"/>
    <w:unhideWhenUsed/>
    <w:qFormat/>
    <w:rsid w:val="00B955DA"/>
    <w:pPr>
      <w:jc w:val="left"/>
    </w:pPr>
    <w:rPr>
      <w:rFonts w:ascii="Calibri" w:eastAsia="Calibri" w:hAnsi="Calibri"/>
      <w:b/>
      <w:bCs/>
      <w:color w:val="4F81BD"/>
      <w:sz w:val="18"/>
      <w:szCs w:val="18"/>
      <w:lang w:val="en-AU"/>
    </w:rPr>
  </w:style>
  <w:style w:type="paragraph" w:customStyle="1" w:styleId="EndNoteBibliographyTitle">
    <w:name w:val="EndNote Bibliography Title"/>
    <w:basedOn w:val="Normal"/>
    <w:link w:val="EndNoteBibliographyTitleChar"/>
    <w:rsid w:val="00A73A35"/>
    <w:pPr>
      <w:spacing w:after="0"/>
      <w:jc w:val="center"/>
    </w:pPr>
    <w:rPr>
      <w:rFonts w:cs="Times"/>
      <w:noProof/>
    </w:rPr>
  </w:style>
  <w:style w:type="character" w:customStyle="1" w:styleId="TFReferencesSectionChar">
    <w:name w:val="TF_References_Section Char"/>
    <w:basedOn w:val="DefaultParagraphFont"/>
    <w:link w:val="TFReferencesSection"/>
    <w:rsid w:val="00A73A35"/>
    <w:rPr>
      <w:rFonts w:ascii="Times" w:hAnsi="Times"/>
      <w:sz w:val="24"/>
    </w:rPr>
  </w:style>
  <w:style w:type="character" w:customStyle="1" w:styleId="EndNoteBibliographyTitleChar">
    <w:name w:val="EndNote Bibliography Title Char"/>
    <w:basedOn w:val="TFReferencesSectionChar"/>
    <w:link w:val="EndNoteBibliographyTitle"/>
    <w:rsid w:val="00A73A35"/>
    <w:rPr>
      <w:rFonts w:ascii="Times" w:hAnsi="Times" w:cs="Times"/>
      <w:noProof/>
      <w:sz w:val="24"/>
    </w:rPr>
  </w:style>
  <w:style w:type="paragraph" w:customStyle="1" w:styleId="EndNoteBibliography">
    <w:name w:val="EndNote Bibliography"/>
    <w:basedOn w:val="Normal"/>
    <w:link w:val="EndNoteBibliographyChar"/>
    <w:rsid w:val="00A73A35"/>
    <w:pPr>
      <w:jc w:val="left"/>
    </w:pPr>
    <w:rPr>
      <w:rFonts w:cs="Times"/>
      <w:noProof/>
    </w:rPr>
  </w:style>
  <w:style w:type="character" w:customStyle="1" w:styleId="EndNoteBibliographyChar">
    <w:name w:val="EndNote Bibliography Char"/>
    <w:basedOn w:val="TFReferencesSectionChar"/>
    <w:link w:val="EndNoteBibliography"/>
    <w:rsid w:val="00A73A35"/>
    <w:rPr>
      <w:rFonts w:ascii="Times" w:hAnsi="Times" w:cs="Times"/>
      <w:noProof/>
      <w:sz w:val="24"/>
    </w:rPr>
  </w:style>
  <w:style w:type="character" w:customStyle="1" w:styleId="apple-converted-space">
    <w:name w:val="apple-converted-space"/>
    <w:basedOn w:val="DefaultParagraphFont"/>
    <w:rsid w:val="003540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iPriority="35"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link w:val="TFReferencesSectionChar"/>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TableHead">
    <w:name w:val="TableHead"/>
    <w:basedOn w:val="Normal"/>
    <w:rsid w:val="00B955DA"/>
    <w:pPr>
      <w:pBdr>
        <w:top w:val="single" w:sz="4" w:space="4" w:color="FFFFFF"/>
        <w:left w:val="single" w:sz="4" w:space="4" w:color="FFFFFF"/>
        <w:bottom w:val="single" w:sz="4" w:space="4" w:color="FFFFFF"/>
        <w:right w:val="single" w:sz="4" w:space="4" w:color="FFFFFF"/>
      </w:pBdr>
      <w:spacing w:after="0" w:line="190" w:lineRule="exact"/>
    </w:pPr>
    <w:rPr>
      <w:rFonts w:ascii="Arial" w:eastAsia="MS Mincho" w:hAnsi="Arial"/>
      <w:sz w:val="16"/>
      <w:szCs w:val="14"/>
      <w:lang w:val="en-GB" w:eastAsia="ja-JP"/>
    </w:rPr>
  </w:style>
  <w:style w:type="paragraph" w:customStyle="1" w:styleId="Legend">
    <w:name w:val="Legend"/>
    <w:basedOn w:val="Normal"/>
    <w:rsid w:val="00B955DA"/>
    <w:pPr>
      <w:spacing w:after="0"/>
      <w:jc w:val="left"/>
    </w:pPr>
    <w:rPr>
      <w:rFonts w:ascii="Times New Roman" w:eastAsia="MS Mincho" w:hAnsi="Times New Roman"/>
      <w:szCs w:val="24"/>
      <w:lang w:eastAsia="ja-JP"/>
    </w:rPr>
  </w:style>
  <w:style w:type="paragraph" w:styleId="Caption">
    <w:name w:val="caption"/>
    <w:basedOn w:val="Normal"/>
    <w:next w:val="Normal"/>
    <w:uiPriority w:val="35"/>
    <w:unhideWhenUsed/>
    <w:qFormat/>
    <w:rsid w:val="00B955DA"/>
    <w:pPr>
      <w:jc w:val="left"/>
    </w:pPr>
    <w:rPr>
      <w:rFonts w:ascii="Calibri" w:eastAsia="Calibri" w:hAnsi="Calibri"/>
      <w:b/>
      <w:bCs/>
      <w:color w:val="4F81BD"/>
      <w:sz w:val="18"/>
      <w:szCs w:val="18"/>
      <w:lang w:val="en-AU"/>
    </w:rPr>
  </w:style>
  <w:style w:type="paragraph" w:customStyle="1" w:styleId="EndNoteBibliographyTitle">
    <w:name w:val="EndNote Bibliography Title"/>
    <w:basedOn w:val="Normal"/>
    <w:link w:val="EndNoteBibliographyTitleChar"/>
    <w:rsid w:val="00A73A35"/>
    <w:pPr>
      <w:spacing w:after="0"/>
      <w:jc w:val="center"/>
    </w:pPr>
    <w:rPr>
      <w:rFonts w:cs="Times"/>
      <w:noProof/>
    </w:rPr>
  </w:style>
  <w:style w:type="character" w:customStyle="1" w:styleId="TFReferencesSectionChar">
    <w:name w:val="TF_References_Section Char"/>
    <w:basedOn w:val="DefaultParagraphFont"/>
    <w:link w:val="TFReferencesSection"/>
    <w:rsid w:val="00A73A35"/>
    <w:rPr>
      <w:rFonts w:ascii="Times" w:hAnsi="Times"/>
      <w:sz w:val="24"/>
    </w:rPr>
  </w:style>
  <w:style w:type="character" w:customStyle="1" w:styleId="EndNoteBibliographyTitleChar">
    <w:name w:val="EndNote Bibliography Title Char"/>
    <w:basedOn w:val="TFReferencesSectionChar"/>
    <w:link w:val="EndNoteBibliographyTitle"/>
    <w:rsid w:val="00A73A35"/>
    <w:rPr>
      <w:rFonts w:ascii="Times" w:hAnsi="Times" w:cs="Times"/>
      <w:noProof/>
      <w:sz w:val="24"/>
    </w:rPr>
  </w:style>
  <w:style w:type="paragraph" w:customStyle="1" w:styleId="EndNoteBibliography">
    <w:name w:val="EndNote Bibliography"/>
    <w:basedOn w:val="Normal"/>
    <w:link w:val="EndNoteBibliographyChar"/>
    <w:rsid w:val="00A73A35"/>
    <w:pPr>
      <w:jc w:val="left"/>
    </w:pPr>
    <w:rPr>
      <w:rFonts w:cs="Times"/>
      <w:noProof/>
    </w:rPr>
  </w:style>
  <w:style w:type="character" w:customStyle="1" w:styleId="EndNoteBibliographyChar">
    <w:name w:val="EndNote Bibliography Char"/>
    <w:basedOn w:val="TFReferencesSectionChar"/>
    <w:link w:val="EndNoteBibliography"/>
    <w:rsid w:val="00A73A35"/>
    <w:rPr>
      <w:rFonts w:ascii="Times" w:hAnsi="Times" w:cs="Times"/>
      <w:noProof/>
      <w:sz w:val="24"/>
    </w:rPr>
  </w:style>
  <w:style w:type="character" w:customStyle="1" w:styleId="apple-converted-space">
    <w:name w:val="apple-converted-space"/>
    <w:basedOn w:val="DefaultParagraphFont"/>
    <w:rsid w:val="00354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if"/><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t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inyurl.com/o5ygm6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am\Documents\Submitting%20Paper\Scarratt%202015\Template%20for%20Electronic%20Submission%20to%20ACS%20Journal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for Electronic Submission to ACS Journals.dotx</Template>
  <TotalTime>2</TotalTime>
  <Pages>22</Pages>
  <Words>11400</Words>
  <Characters>64986</Characters>
  <Application>Microsoft Office Word</Application>
  <DocSecurity>0</DocSecurity>
  <Lines>541</Lines>
  <Paragraphs>152</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76234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Administrator</dc:creator>
  <cp:lastModifiedBy>Chiara Neto</cp:lastModifiedBy>
  <cp:revision>6</cp:revision>
  <cp:lastPrinted>2008-06-11T21:33:00Z</cp:lastPrinted>
  <dcterms:created xsi:type="dcterms:W3CDTF">2016-02-23T02:18:00Z</dcterms:created>
  <dcterms:modified xsi:type="dcterms:W3CDTF">2016-02-23T02:27:00Z</dcterms:modified>
</cp:coreProperties>
</file>